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108C" w:rsidRDefault="0071108C">
      <w:pPr>
        <w:autoSpaceDE w:val="0"/>
        <w:autoSpaceDN w:val="0"/>
        <w:adjustRightInd w:val="0"/>
        <w:spacing w:after="0" w:line="240" w:lineRule="auto"/>
        <w:outlineLvl w:val="0"/>
        <w:rPr>
          <w:rFonts w:cs="Calibri"/>
        </w:rPr>
      </w:pPr>
      <w:r>
        <w:rPr>
          <w:rFonts w:cs="Calibri"/>
        </w:rPr>
        <w:t xml:space="preserve">Зарегистрировано в Минюсте РФ 24 мая </w:t>
      </w:r>
      <w:smartTag w:uri="urn:schemas-microsoft-com:office:smarttags" w:element="metricconverter">
        <w:smartTagPr>
          <w:attr w:name="ProductID" w:val="2011 г"/>
        </w:smartTagPr>
        <w:r>
          <w:rPr>
            <w:rFonts w:cs="Calibri"/>
          </w:rPr>
          <w:t>2011 г</w:t>
        </w:r>
      </w:smartTag>
      <w:r>
        <w:rPr>
          <w:rFonts w:cs="Calibri"/>
        </w:rPr>
        <w:t>. N 20835</w:t>
      </w:r>
    </w:p>
    <w:p w:rsidR="0071108C" w:rsidRDefault="0071108C">
      <w:pPr>
        <w:pStyle w:val="ConsPlusNonformat"/>
        <w:widowControl/>
        <w:pBdr>
          <w:top w:val="single" w:sz="6" w:space="0" w:color="auto"/>
        </w:pBdr>
        <w:rPr>
          <w:sz w:val="2"/>
          <w:szCs w:val="2"/>
        </w:rPr>
      </w:pPr>
    </w:p>
    <w:p w:rsidR="0071108C" w:rsidRDefault="0071108C">
      <w:pPr>
        <w:autoSpaceDE w:val="0"/>
        <w:autoSpaceDN w:val="0"/>
        <w:adjustRightInd w:val="0"/>
        <w:spacing w:after="0" w:line="240" w:lineRule="auto"/>
        <w:rPr>
          <w:rFonts w:cs="Calibri"/>
        </w:rPr>
      </w:pPr>
    </w:p>
    <w:p w:rsidR="0071108C" w:rsidRDefault="0071108C">
      <w:pPr>
        <w:pStyle w:val="ConsPlusTitle"/>
        <w:widowControl/>
        <w:jc w:val="center"/>
      </w:pPr>
      <w:r>
        <w:t>МИНИСТЕРСТВО ЗДРАВООХРАНЕНИЯ И СОЦИАЛЬНОГО РАЗВИТИЯ</w:t>
      </w:r>
    </w:p>
    <w:p w:rsidR="0071108C" w:rsidRDefault="0071108C">
      <w:pPr>
        <w:pStyle w:val="ConsPlusTitle"/>
        <w:widowControl/>
        <w:jc w:val="center"/>
      </w:pPr>
      <w:r>
        <w:t>РОССИЙСКОЙ ФЕДЕРАЦИИ</w:t>
      </w:r>
    </w:p>
    <w:p w:rsidR="0071108C" w:rsidRDefault="0071108C">
      <w:pPr>
        <w:pStyle w:val="ConsPlusTitle"/>
        <w:widowControl/>
        <w:jc w:val="center"/>
      </w:pPr>
    </w:p>
    <w:p w:rsidR="0071108C" w:rsidRDefault="0071108C">
      <w:pPr>
        <w:pStyle w:val="ConsPlusTitle"/>
        <w:widowControl/>
        <w:jc w:val="center"/>
      </w:pPr>
      <w:r>
        <w:t>ПРИКАЗ</w:t>
      </w:r>
    </w:p>
    <w:p w:rsidR="0071108C" w:rsidRDefault="0071108C">
      <w:pPr>
        <w:pStyle w:val="ConsPlusTitle"/>
        <w:widowControl/>
        <w:jc w:val="center"/>
      </w:pPr>
      <w:r>
        <w:t xml:space="preserve">от 30 марта </w:t>
      </w:r>
      <w:smartTag w:uri="urn:schemas-microsoft-com:office:smarttags" w:element="metricconverter">
        <w:smartTagPr>
          <w:attr w:name="ProductID" w:val="2011 г"/>
        </w:smartTagPr>
        <w:r>
          <w:t>2011 г</w:t>
        </w:r>
      </w:smartTag>
      <w:r>
        <w:t>. N 251н</w:t>
      </w:r>
    </w:p>
    <w:p w:rsidR="0071108C" w:rsidRDefault="0071108C">
      <w:pPr>
        <w:pStyle w:val="ConsPlusTitle"/>
        <w:widowControl/>
        <w:jc w:val="center"/>
      </w:pPr>
    </w:p>
    <w:p w:rsidR="0071108C" w:rsidRDefault="0071108C">
      <w:pPr>
        <w:pStyle w:val="ConsPlusTitle"/>
        <w:widowControl/>
        <w:jc w:val="center"/>
      </w:pPr>
      <w:r>
        <w:t>ОБ УТВЕРЖДЕНИИ ЕДИНОГО КВАЛИФИКАЦИОННОГО СПРАВОЧНИКА</w:t>
      </w:r>
    </w:p>
    <w:p w:rsidR="0071108C" w:rsidRDefault="0071108C">
      <w:pPr>
        <w:pStyle w:val="ConsPlusTitle"/>
        <w:widowControl/>
        <w:jc w:val="center"/>
      </w:pPr>
      <w:r>
        <w:t>ДОЛЖНОСТЕЙ РУКОВОДИТЕЛЕЙ, СПЕЦИАЛИСТОВ И СЛУЖАЩИХ, РАЗДЕЛ</w:t>
      </w:r>
    </w:p>
    <w:p w:rsidR="0071108C" w:rsidRDefault="0071108C">
      <w:pPr>
        <w:pStyle w:val="ConsPlusTitle"/>
        <w:widowControl/>
        <w:jc w:val="center"/>
      </w:pPr>
      <w:r>
        <w:t>"КВАЛИФИКАЦИОННЫЕ ХАРАКТЕРИСТИКИ ДОЛЖНОСТЕЙ РАБОТНИКОВ</w:t>
      </w:r>
    </w:p>
    <w:p w:rsidR="0071108C" w:rsidRDefault="0071108C">
      <w:pPr>
        <w:pStyle w:val="ConsPlusTitle"/>
        <w:widowControl/>
        <w:jc w:val="center"/>
      </w:pPr>
      <w:r>
        <w:t>КУЛЬТУРЫ, ИСКУССТВА И КИНЕМАТОГРАФИИ"</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 xml:space="preserve">В соответствии с </w:t>
      </w:r>
      <w:hyperlink r:id="rId4" w:history="1">
        <w:r>
          <w:rPr>
            <w:rFonts w:cs="Calibri"/>
            <w:color w:val="0000FF"/>
          </w:rPr>
          <w:t>пунктом 5.2.52</w:t>
        </w:r>
      </w:hyperlink>
      <w:r>
        <w:rPr>
          <w:rFonts w:cs="Calibri"/>
        </w:rPr>
        <w:t xml:space="preserve"> Положения о Министерстве здравоохранения и социального развития Российской Федерации, утвержденного Постановлением Правительства Российской Федерации от 30 июня </w:t>
      </w:r>
      <w:smartTag w:uri="urn:schemas-microsoft-com:office:smarttags" w:element="metricconverter">
        <w:smartTagPr>
          <w:attr w:name="ProductID" w:val="2004 г"/>
        </w:smartTagPr>
        <w:r>
          <w:rPr>
            <w:rFonts w:cs="Calibri"/>
          </w:rPr>
          <w:t>2004 г</w:t>
        </w:r>
      </w:smartTag>
      <w:r>
        <w:rPr>
          <w:rFonts w:cs="Calibri"/>
        </w:rPr>
        <w:t>. N 321 (Собрание законодательства Российской Федерации, 2004, N 28, ст. 2898; 2005, N 2, ст. 162; 2006, N 19, ст. 2080; 2008, N 11 (ч. I), ст. 1036; N 15, ст. 1555; N 23, ст. 2713; N 42, ст. 4825; N 46, ст. 5337; N 48, ст. 5618; 2009, N 2, ст. 244; N 3, ст. 378; N 6, ст. 738; N 12, ст. 1427, 1434; N 33, ст. 4083, 4088; N 43, ст. 5064; N 45, ст. 5350; 2010, N 4, ст. 394; N 11, ст. 1225; N 25, ст. 3167; N 26, ст. 3350; N 31, ст. 4251; N 35, ст. 4574; N 52 (ч. I), ст. 7104; 2011, N 2, ст. 339), приказываю:</w:t>
      </w:r>
    </w:p>
    <w:p w:rsidR="0071108C" w:rsidRDefault="0071108C">
      <w:pPr>
        <w:autoSpaceDE w:val="0"/>
        <w:autoSpaceDN w:val="0"/>
        <w:adjustRightInd w:val="0"/>
        <w:spacing w:after="0" w:line="240" w:lineRule="auto"/>
        <w:ind w:firstLine="540"/>
        <w:jc w:val="both"/>
        <w:rPr>
          <w:rFonts w:cs="Calibri"/>
        </w:rPr>
      </w:pPr>
      <w:r>
        <w:rPr>
          <w:rFonts w:cs="Calibri"/>
        </w:rPr>
        <w:t xml:space="preserve">Утвердить Единый квалификационный </w:t>
      </w:r>
      <w:hyperlink r:id="rId5" w:history="1">
        <w:r>
          <w:rPr>
            <w:rFonts w:cs="Calibri"/>
            <w:color w:val="0000FF"/>
          </w:rPr>
          <w:t>справочник</w:t>
        </w:r>
      </w:hyperlink>
      <w:r>
        <w:rPr>
          <w:rFonts w:cs="Calibri"/>
        </w:rPr>
        <w:t xml:space="preserve"> должностей руководителей, специалистов и служащих, раздел "Квалификационные характеристики должностей работников культуры, искусства и кинематографии" согласно приложению.</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right"/>
        <w:rPr>
          <w:rFonts w:cs="Calibri"/>
        </w:rPr>
      </w:pPr>
      <w:r>
        <w:rPr>
          <w:rFonts w:cs="Calibri"/>
        </w:rPr>
        <w:t>Министр</w:t>
      </w:r>
    </w:p>
    <w:p w:rsidR="0071108C" w:rsidRDefault="0071108C">
      <w:pPr>
        <w:autoSpaceDE w:val="0"/>
        <w:autoSpaceDN w:val="0"/>
        <w:adjustRightInd w:val="0"/>
        <w:spacing w:after="0" w:line="240" w:lineRule="auto"/>
        <w:jc w:val="right"/>
        <w:rPr>
          <w:rFonts w:cs="Calibri"/>
        </w:rPr>
      </w:pPr>
      <w:r>
        <w:rPr>
          <w:rFonts w:cs="Calibri"/>
        </w:rPr>
        <w:t>Т.А.ГОЛИКОВА</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right"/>
        <w:outlineLvl w:val="0"/>
        <w:rPr>
          <w:rFonts w:cs="Calibri"/>
        </w:rPr>
      </w:pPr>
      <w:r>
        <w:rPr>
          <w:rFonts w:cs="Calibri"/>
        </w:rPr>
        <w:t>Приложение</w:t>
      </w:r>
    </w:p>
    <w:p w:rsidR="0071108C" w:rsidRDefault="0071108C">
      <w:pPr>
        <w:autoSpaceDE w:val="0"/>
        <w:autoSpaceDN w:val="0"/>
        <w:adjustRightInd w:val="0"/>
        <w:spacing w:after="0" w:line="240" w:lineRule="auto"/>
        <w:jc w:val="right"/>
        <w:rPr>
          <w:rFonts w:cs="Calibri"/>
        </w:rPr>
      </w:pPr>
      <w:r>
        <w:rPr>
          <w:rFonts w:cs="Calibri"/>
        </w:rPr>
        <w:t>к Приказу Министерства</w:t>
      </w:r>
    </w:p>
    <w:p w:rsidR="0071108C" w:rsidRDefault="0071108C">
      <w:pPr>
        <w:autoSpaceDE w:val="0"/>
        <w:autoSpaceDN w:val="0"/>
        <w:adjustRightInd w:val="0"/>
        <w:spacing w:after="0" w:line="240" w:lineRule="auto"/>
        <w:jc w:val="right"/>
        <w:rPr>
          <w:rFonts w:cs="Calibri"/>
        </w:rPr>
      </w:pPr>
      <w:r>
        <w:rPr>
          <w:rFonts w:cs="Calibri"/>
        </w:rPr>
        <w:t>здравоохранения и социального</w:t>
      </w:r>
    </w:p>
    <w:p w:rsidR="0071108C" w:rsidRDefault="0071108C">
      <w:pPr>
        <w:autoSpaceDE w:val="0"/>
        <w:autoSpaceDN w:val="0"/>
        <w:adjustRightInd w:val="0"/>
        <w:spacing w:after="0" w:line="240" w:lineRule="auto"/>
        <w:jc w:val="right"/>
        <w:rPr>
          <w:rFonts w:cs="Calibri"/>
        </w:rPr>
      </w:pPr>
      <w:r>
        <w:rPr>
          <w:rFonts w:cs="Calibri"/>
        </w:rPr>
        <w:t>развития Российской Федерации</w:t>
      </w:r>
    </w:p>
    <w:p w:rsidR="0071108C" w:rsidRDefault="0071108C">
      <w:pPr>
        <w:autoSpaceDE w:val="0"/>
        <w:autoSpaceDN w:val="0"/>
        <w:adjustRightInd w:val="0"/>
        <w:spacing w:after="0" w:line="240" w:lineRule="auto"/>
        <w:jc w:val="right"/>
        <w:rPr>
          <w:rFonts w:cs="Calibri"/>
        </w:rPr>
      </w:pPr>
      <w:r>
        <w:rPr>
          <w:rFonts w:cs="Calibri"/>
        </w:rPr>
        <w:t xml:space="preserve">от 30 марта </w:t>
      </w:r>
      <w:smartTag w:uri="urn:schemas-microsoft-com:office:smarttags" w:element="metricconverter">
        <w:smartTagPr>
          <w:attr w:name="ProductID" w:val="2011 г"/>
        </w:smartTagPr>
        <w:r>
          <w:rPr>
            <w:rFonts w:cs="Calibri"/>
          </w:rPr>
          <w:t>2011 г</w:t>
        </w:r>
      </w:smartTag>
      <w:r>
        <w:rPr>
          <w:rFonts w:cs="Calibri"/>
        </w:rPr>
        <w:t>. N 251н</w:t>
      </w:r>
    </w:p>
    <w:p w:rsidR="0071108C" w:rsidRDefault="0071108C">
      <w:pPr>
        <w:autoSpaceDE w:val="0"/>
        <w:autoSpaceDN w:val="0"/>
        <w:adjustRightInd w:val="0"/>
        <w:spacing w:after="0" w:line="240" w:lineRule="auto"/>
        <w:ind w:firstLine="540"/>
        <w:jc w:val="both"/>
        <w:rPr>
          <w:rFonts w:cs="Calibri"/>
        </w:rPr>
      </w:pPr>
    </w:p>
    <w:p w:rsidR="0071108C" w:rsidRDefault="0071108C">
      <w:pPr>
        <w:pStyle w:val="ConsPlusTitle"/>
        <w:widowControl/>
        <w:jc w:val="center"/>
      </w:pPr>
      <w:r>
        <w:t>ЕДИНЫЙ КВАЛИФИКАЦИОННЫЙ СПРАВОЧНИК</w:t>
      </w:r>
    </w:p>
    <w:p w:rsidR="0071108C" w:rsidRDefault="0071108C">
      <w:pPr>
        <w:pStyle w:val="ConsPlusTitle"/>
        <w:widowControl/>
        <w:jc w:val="center"/>
      </w:pPr>
      <w:r>
        <w:t>ДОЛЖНОСТЕЙ РУКОВОДИТЕЛЕЙ, СПЕЦИАЛИСТОВ И СЛУЖАЩИХ</w:t>
      </w:r>
    </w:p>
    <w:p w:rsidR="0071108C" w:rsidRDefault="0071108C">
      <w:pPr>
        <w:pStyle w:val="ConsPlusTitle"/>
        <w:widowControl/>
        <w:jc w:val="center"/>
      </w:pPr>
    </w:p>
    <w:p w:rsidR="0071108C" w:rsidRDefault="0071108C">
      <w:pPr>
        <w:pStyle w:val="ConsPlusTitle"/>
        <w:widowControl/>
        <w:jc w:val="center"/>
      </w:pPr>
      <w:r>
        <w:t>РАЗДЕЛ</w:t>
      </w:r>
    </w:p>
    <w:p w:rsidR="0071108C" w:rsidRDefault="0071108C">
      <w:pPr>
        <w:pStyle w:val="ConsPlusTitle"/>
        <w:widowControl/>
        <w:jc w:val="center"/>
      </w:pPr>
      <w:r>
        <w:t>"КВАЛИФИКАЦИОННЫЕ ХАРАКТЕРИСТИКИ ДОЛЖНОСТЕЙ РАБОТНИКОВ</w:t>
      </w:r>
    </w:p>
    <w:p w:rsidR="0071108C" w:rsidRDefault="0071108C">
      <w:pPr>
        <w:pStyle w:val="ConsPlusTitle"/>
        <w:widowControl/>
        <w:jc w:val="center"/>
      </w:pPr>
      <w:r>
        <w:t>КУЛЬТУРЫ, ИСКУССТВА И КИНЕМАТОГРАФИИ"</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1"/>
        <w:rPr>
          <w:rFonts w:cs="Calibri"/>
        </w:rPr>
      </w:pPr>
      <w:r>
        <w:rPr>
          <w:rFonts w:cs="Calibri"/>
        </w:rPr>
        <w:t>I. Общие положения</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 xml:space="preserve">1. Раздел "Квалификационные характеристики должностей работников культуры, искусства и кинематографии" Единого квалификационного справочника должностей руководителей, специалистов и служащих (далее - раздел ЕКС) разработан в соответствии с </w:t>
      </w:r>
      <w:hyperlink r:id="rId6" w:history="1">
        <w:r>
          <w:rPr>
            <w:rFonts w:cs="Calibri"/>
            <w:color w:val="0000FF"/>
          </w:rPr>
          <w:t>Законом</w:t>
        </w:r>
      </w:hyperlink>
      <w:r>
        <w:rPr>
          <w:rFonts w:cs="Calibri"/>
        </w:rPr>
        <w:t xml:space="preserve"> Российской Федерации от 9 октября </w:t>
      </w:r>
      <w:smartTag w:uri="urn:schemas-microsoft-com:office:smarttags" w:element="metricconverter">
        <w:smartTagPr>
          <w:attr w:name="ProductID" w:val="1992 г"/>
        </w:smartTagPr>
        <w:r>
          <w:rPr>
            <w:rFonts w:cs="Calibri"/>
          </w:rPr>
          <w:t>1992 г</w:t>
        </w:r>
      </w:smartTag>
      <w:r>
        <w:rPr>
          <w:rFonts w:cs="Calibri"/>
        </w:rPr>
        <w:t>. N 3612-1 "Основы законодательства Российской Федерации о культуре" (Ведомости Совета народных депутатов Российской Федерации и Верховного Совета Российской Федерации, 1992, N 46, ст. 2615; Собрание законодательства Российской Федерации, 1999, N 26, ст. 3172; 2001, N 1 (ч. I), ст. 2; N 53 (ч. I), ст. 5030; 2002, N 52 (ч. I), ст. 5132; 2003, N 52 (ч. I), ст. 5038; 2004, N 35, ст. 3607; 2006, N 1, ст. 10; N 45, ст. 4627; 2007, N 1 (ч. I), ст. 21; 2008, N 30 (ч. II), ст. 3616; 2009, N 52 (ч. I), ст. 6411; 2010, N 19, ст. 2291).</w:t>
      </w:r>
    </w:p>
    <w:p w:rsidR="0071108C" w:rsidRDefault="0071108C">
      <w:pPr>
        <w:autoSpaceDE w:val="0"/>
        <w:autoSpaceDN w:val="0"/>
        <w:adjustRightInd w:val="0"/>
        <w:spacing w:after="0" w:line="240" w:lineRule="auto"/>
        <w:ind w:firstLine="540"/>
        <w:jc w:val="both"/>
        <w:rPr>
          <w:rFonts w:cs="Calibri"/>
        </w:rPr>
      </w:pPr>
      <w:r>
        <w:rPr>
          <w:rFonts w:cs="Calibri"/>
        </w:rPr>
        <w:t>2. Квалификационные характеристики должностей работников культуры, искусства и кинематографии (далее - квалификационные характеристики) предназначены для решения вопросов, связанных с регулированием трудовых отношений, обеспечением эффективной системы управления персоналом организаций культуры, искусства и кинематографии независимо от их организационно-правовых форм и форм собственности.</w:t>
      </w:r>
    </w:p>
    <w:p w:rsidR="0071108C" w:rsidRDefault="0071108C">
      <w:pPr>
        <w:autoSpaceDE w:val="0"/>
        <w:autoSpaceDN w:val="0"/>
        <w:adjustRightInd w:val="0"/>
        <w:spacing w:after="0" w:line="240" w:lineRule="auto"/>
        <w:ind w:firstLine="540"/>
        <w:jc w:val="both"/>
        <w:rPr>
          <w:rFonts w:cs="Calibri"/>
        </w:rPr>
      </w:pPr>
      <w:r>
        <w:rPr>
          <w:rFonts w:cs="Calibri"/>
        </w:rPr>
        <w:t>Квалификационные характеристики призваны способствовать правильному подбору и расстановке кадров, повышению их деловой квалификации, рациональному разделению труда, созданию действенного механизма разграничения функций, полномочий и ответственности между работниками, а также установлению единых подходов в определении их должностных обязанностей и предъявляемых к ним квалификационных требований.</w:t>
      </w:r>
    </w:p>
    <w:p w:rsidR="0071108C" w:rsidRDefault="0071108C">
      <w:pPr>
        <w:autoSpaceDE w:val="0"/>
        <w:autoSpaceDN w:val="0"/>
        <w:adjustRightInd w:val="0"/>
        <w:spacing w:after="0" w:line="240" w:lineRule="auto"/>
        <w:ind w:firstLine="540"/>
        <w:jc w:val="both"/>
        <w:rPr>
          <w:rFonts w:cs="Calibri"/>
        </w:rPr>
      </w:pPr>
      <w:r>
        <w:rPr>
          <w:rFonts w:cs="Calibri"/>
        </w:rPr>
        <w:t>3. Раздел ЕКС включает квалификационные характеристики должностей работников, занятых в организациях исполнительских искусств (театрах, музыкальных и танцевальных коллективах, концертных организациях, концертных залах, цирках), музеях, зоопарках и других организациях музейного типа, фильмофондах, библиотеках, культурно-досуговых организациях (дворцах и домах культуры, центрах (домах) народного творчества, парках культуры и отдыха, центрах досуга, кинотеатрах и других аналогичных организациях).</w:t>
      </w:r>
    </w:p>
    <w:p w:rsidR="0071108C" w:rsidRDefault="0071108C">
      <w:pPr>
        <w:autoSpaceDE w:val="0"/>
        <w:autoSpaceDN w:val="0"/>
        <w:adjustRightInd w:val="0"/>
        <w:spacing w:after="0" w:line="240" w:lineRule="auto"/>
        <w:ind w:firstLine="540"/>
        <w:jc w:val="both"/>
        <w:rPr>
          <w:rFonts w:cs="Calibri"/>
        </w:rPr>
      </w:pPr>
      <w:r>
        <w:rPr>
          <w:rFonts w:cs="Calibri"/>
        </w:rPr>
        <w:t>4. Квалификационные характеристики содержат должностные обязанности, перечень необходимых знаний для их выполнения и квалификационные требования для трех категорий служащих - руководителей, специалистов и других служащих (технических исполнителей) в соответствии с принятой классификацией.</w:t>
      </w:r>
    </w:p>
    <w:p w:rsidR="0071108C" w:rsidRDefault="0071108C">
      <w:pPr>
        <w:autoSpaceDE w:val="0"/>
        <w:autoSpaceDN w:val="0"/>
        <w:adjustRightInd w:val="0"/>
        <w:spacing w:after="0" w:line="240" w:lineRule="auto"/>
        <w:ind w:firstLine="540"/>
        <w:jc w:val="both"/>
        <w:rPr>
          <w:rFonts w:cs="Calibri"/>
        </w:rPr>
      </w:pPr>
      <w:r>
        <w:rPr>
          <w:rFonts w:cs="Calibri"/>
        </w:rPr>
        <w:t>Квалификационные характеристики могут применяться в организациях культуры, искусства, кинематографии в качестве нормативного документа прямого действия или служить основой для разработки должностных инструкций, конкретизирующих должностные обязанности каждого работника с учетом особенностей организации производственно-творческого процесса и системы управления. При этом допускается распределение обязанностей, включенных в квалификационную характеристику соответствующей должности, между несколькими исполнителями, а также уточнение перечня их работ.</w:t>
      </w:r>
    </w:p>
    <w:p w:rsidR="0071108C" w:rsidRDefault="0071108C">
      <w:pPr>
        <w:autoSpaceDE w:val="0"/>
        <w:autoSpaceDN w:val="0"/>
        <w:adjustRightInd w:val="0"/>
        <w:spacing w:after="0" w:line="240" w:lineRule="auto"/>
        <w:ind w:firstLine="540"/>
        <w:jc w:val="both"/>
        <w:rPr>
          <w:rFonts w:cs="Calibri"/>
        </w:rPr>
      </w:pPr>
      <w:r>
        <w:rPr>
          <w:rFonts w:cs="Calibri"/>
        </w:rPr>
        <w:t>5. Квалификационная характеристика каждой должности имеет три раздела: "Должностные обязанности", "Должен знать" и "Требования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В разделе "Должностные обязанности" установлены основные трудовые функции, которые могут быть поручены полностью или частично работнику, занимающему данную должность, с учетом технологической однородности и взаимосвязанности работ, позволяющих обеспечить оптимальную специализацию служащих.</w:t>
      </w:r>
    </w:p>
    <w:p w:rsidR="0071108C" w:rsidRDefault="0071108C">
      <w:pPr>
        <w:autoSpaceDE w:val="0"/>
        <w:autoSpaceDN w:val="0"/>
        <w:adjustRightInd w:val="0"/>
        <w:spacing w:after="0" w:line="240" w:lineRule="auto"/>
        <w:ind w:firstLine="540"/>
        <w:jc w:val="both"/>
        <w:rPr>
          <w:rFonts w:cs="Calibri"/>
        </w:rPr>
      </w:pPr>
      <w:r>
        <w:rPr>
          <w:rFonts w:cs="Calibri"/>
        </w:rPr>
        <w:t>В разделе "Должен знать" содержатся основные требования, предъявляемые к работнику в отношении специальных знаний, а также знаний нормативных правовых актов, положений, инструкций и других руководящих документов, которые работник должен применять при выполнении должностных обязанностей.</w:t>
      </w:r>
    </w:p>
    <w:p w:rsidR="0071108C" w:rsidRDefault="0071108C">
      <w:pPr>
        <w:autoSpaceDE w:val="0"/>
        <w:autoSpaceDN w:val="0"/>
        <w:adjustRightInd w:val="0"/>
        <w:spacing w:after="0" w:line="240" w:lineRule="auto"/>
        <w:ind w:firstLine="540"/>
        <w:jc w:val="both"/>
        <w:rPr>
          <w:rFonts w:cs="Calibri"/>
        </w:rPr>
      </w:pPr>
      <w:r>
        <w:rPr>
          <w:rFonts w:cs="Calibri"/>
        </w:rPr>
        <w:t>В разделе "Требования к квалификации" определены уровень профессиональной подготовки работника, необходимый для выполнения должностных обязанностей, требования к прохождению повышения квалификации и квалификационной аттестации, а также требования к стажу работы.</w:t>
      </w:r>
    </w:p>
    <w:p w:rsidR="0071108C" w:rsidRDefault="0071108C">
      <w:pPr>
        <w:autoSpaceDE w:val="0"/>
        <w:autoSpaceDN w:val="0"/>
        <w:adjustRightInd w:val="0"/>
        <w:spacing w:after="0" w:line="240" w:lineRule="auto"/>
        <w:ind w:firstLine="540"/>
        <w:jc w:val="both"/>
        <w:rPr>
          <w:rFonts w:cs="Calibri"/>
        </w:rPr>
      </w:pPr>
      <w:r>
        <w:rPr>
          <w:rFonts w:cs="Calibri"/>
        </w:rPr>
        <w:t>6. В квалификационных характеристиках предусматривается в пределах одной и той же должности без изменения ее наименования внутридолжностное квалификационное категорирование.</w:t>
      </w:r>
    </w:p>
    <w:p w:rsidR="0071108C" w:rsidRDefault="0071108C">
      <w:pPr>
        <w:autoSpaceDE w:val="0"/>
        <w:autoSpaceDN w:val="0"/>
        <w:adjustRightInd w:val="0"/>
        <w:spacing w:after="0" w:line="240" w:lineRule="auto"/>
        <w:ind w:firstLine="540"/>
        <w:jc w:val="both"/>
        <w:rPr>
          <w:rFonts w:cs="Calibri"/>
        </w:rPr>
      </w:pPr>
      <w:r>
        <w:rPr>
          <w:rFonts w:cs="Calibri"/>
        </w:rPr>
        <w:t>Квалификационные категории должностей работников культуры, искусства и кинематографии устанавливаются руководителем соответствующей организации с учетом сложности выполняемой работы или профессионального мастерства, степени самостоятельности и ответственности работника при выполнении должностных обязанностей, отношения к работе, эффективности и качества труда.</w:t>
      </w:r>
    </w:p>
    <w:p w:rsidR="0071108C" w:rsidRDefault="0071108C">
      <w:pPr>
        <w:autoSpaceDE w:val="0"/>
        <w:autoSpaceDN w:val="0"/>
        <w:adjustRightInd w:val="0"/>
        <w:spacing w:after="0" w:line="240" w:lineRule="auto"/>
        <w:ind w:firstLine="540"/>
        <w:jc w:val="both"/>
        <w:rPr>
          <w:rFonts w:cs="Calibri"/>
        </w:rPr>
      </w:pPr>
      <w:r>
        <w:rPr>
          <w:rFonts w:cs="Calibri"/>
        </w:rPr>
        <w:t>7. В раздел ЕКС не включены квалификационные характеристики заместителей руководителей организаций и структурных подразделений. Должностные обязанности этих работников, требования к их знаниям и квалификации определяются руководителем организации на основе содержащихся в разделе характеристик руководителей соответствующих базовых должностей.</w:t>
      </w:r>
    </w:p>
    <w:p w:rsidR="0071108C" w:rsidRDefault="0071108C">
      <w:pPr>
        <w:autoSpaceDE w:val="0"/>
        <w:autoSpaceDN w:val="0"/>
        <w:adjustRightInd w:val="0"/>
        <w:spacing w:after="0" w:line="240" w:lineRule="auto"/>
        <w:ind w:firstLine="540"/>
        <w:jc w:val="both"/>
        <w:rPr>
          <w:rFonts w:cs="Calibri"/>
        </w:rPr>
      </w:pPr>
      <w:r>
        <w:rPr>
          <w:rFonts w:cs="Calibri"/>
        </w:rPr>
        <w:t>Вопрос о распределении должностных обязанностей заместителей руководителя организации решается на основании внутренних организационно-распорядительных документов.</w:t>
      </w:r>
    </w:p>
    <w:p w:rsidR="0071108C" w:rsidRDefault="0071108C">
      <w:pPr>
        <w:autoSpaceDE w:val="0"/>
        <w:autoSpaceDN w:val="0"/>
        <w:adjustRightInd w:val="0"/>
        <w:spacing w:after="0" w:line="240" w:lineRule="auto"/>
        <w:ind w:firstLine="540"/>
        <w:jc w:val="both"/>
        <w:rPr>
          <w:rFonts w:cs="Calibri"/>
        </w:rPr>
      </w:pPr>
      <w:r>
        <w:rPr>
          <w:rFonts w:cs="Calibri"/>
        </w:rPr>
        <w:t>8. Квалификационная характеристика должности "директор (генеральный директор)" распространяется на должность "художественный руководитель", если художественный руководитель осуществляет руководство организацией исполнительских искусств на основе единоначалия.</w:t>
      </w:r>
    </w:p>
    <w:p w:rsidR="0071108C" w:rsidRDefault="0071108C">
      <w:pPr>
        <w:autoSpaceDE w:val="0"/>
        <w:autoSpaceDN w:val="0"/>
        <w:adjustRightInd w:val="0"/>
        <w:spacing w:after="0" w:line="240" w:lineRule="auto"/>
        <w:ind w:firstLine="540"/>
        <w:jc w:val="both"/>
        <w:rPr>
          <w:rFonts w:cs="Calibri"/>
        </w:rPr>
      </w:pPr>
      <w:r>
        <w:rPr>
          <w:rFonts w:cs="Calibri"/>
        </w:rPr>
        <w:t>9. Для артистов - концертных исполнителей всех жанров следует руководствоваться квалификационными характеристиками артистов соответствующих жанров театров, музыкальных и танцевальных коллективов, цирков.</w:t>
      </w:r>
    </w:p>
    <w:p w:rsidR="0071108C" w:rsidRDefault="0071108C">
      <w:pPr>
        <w:autoSpaceDE w:val="0"/>
        <w:autoSpaceDN w:val="0"/>
        <w:adjustRightInd w:val="0"/>
        <w:spacing w:after="0" w:line="240" w:lineRule="auto"/>
        <w:ind w:firstLine="540"/>
        <w:jc w:val="both"/>
        <w:rPr>
          <w:rFonts w:cs="Calibri"/>
        </w:rPr>
      </w:pPr>
      <w:r>
        <w:rPr>
          <w:rFonts w:cs="Calibri"/>
        </w:rPr>
        <w:t>10. Лица, не имеющие специальной подготовки или стажа работы, установленных требованиями к квалификации, но обладающие достаточным практическим опытом и выполняющие качественно и в полном объеме возложенные на них должностные обязанности, по рекомендации аттестационной комиссии назначаются на соответствующие должности так же, как и лица, имеющие специальную подготовку и стаж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1"/>
        <w:rPr>
          <w:rFonts w:cs="Calibri"/>
        </w:rPr>
      </w:pPr>
      <w:r>
        <w:rPr>
          <w:rFonts w:cs="Calibri"/>
        </w:rPr>
        <w:t>II. Квалификационные характеристики должностей</w:t>
      </w:r>
    </w:p>
    <w:p w:rsidR="0071108C" w:rsidRDefault="0071108C">
      <w:pPr>
        <w:autoSpaceDE w:val="0"/>
        <w:autoSpaceDN w:val="0"/>
        <w:adjustRightInd w:val="0"/>
        <w:spacing w:after="0" w:line="240" w:lineRule="auto"/>
        <w:jc w:val="center"/>
        <w:rPr>
          <w:rFonts w:cs="Calibri"/>
        </w:rPr>
      </w:pPr>
      <w:r>
        <w:rPr>
          <w:rFonts w:cs="Calibri"/>
        </w:rPr>
        <w:t>работников, занятых в организациях исполнительских искусств</w:t>
      </w:r>
    </w:p>
    <w:p w:rsidR="0071108C" w:rsidRDefault="0071108C">
      <w:pPr>
        <w:autoSpaceDE w:val="0"/>
        <w:autoSpaceDN w:val="0"/>
        <w:adjustRightInd w:val="0"/>
        <w:spacing w:after="0" w:line="240" w:lineRule="auto"/>
        <w:jc w:val="center"/>
        <w:rPr>
          <w:rFonts w:cs="Calibri"/>
        </w:rPr>
      </w:pPr>
      <w:r>
        <w:rPr>
          <w:rFonts w:cs="Calibri"/>
        </w:rPr>
        <w:t>(театрах, музыкальных и танцевальных коллективах,</w:t>
      </w:r>
    </w:p>
    <w:p w:rsidR="0071108C" w:rsidRDefault="0071108C">
      <w:pPr>
        <w:autoSpaceDE w:val="0"/>
        <w:autoSpaceDN w:val="0"/>
        <w:adjustRightInd w:val="0"/>
        <w:spacing w:after="0" w:line="240" w:lineRule="auto"/>
        <w:jc w:val="center"/>
        <w:rPr>
          <w:rFonts w:cs="Calibri"/>
        </w:rPr>
      </w:pPr>
      <w:r>
        <w:rPr>
          <w:rFonts w:cs="Calibri"/>
        </w:rPr>
        <w:t>концертных организациях, концертных</w:t>
      </w:r>
    </w:p>
    <w:p w:rsidR="0071108C" w:rsidRDefault="0071108C">
      <w:pPr>
        <w:autoSpaceDE w:val="0"/>
        <w:autoSpaceDN w:val="0"/>
        <w:adjustRightInd w:val="0"/>
        <w:spacing w:after="0" w:line="240" w:lineRule="auto"/>
        <w:jc w:val="center"/>
        <w:rPr>
          <w:rFonts w:cs="Calibri"/>
        </w:rPr>
      </w:pPr>
      <w:r>
        <w:rPr>
          <w:rFonts w:cs="Calibri"/>
        </w:rPr>
        <w:t>залах, цирках)</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2"/>
        <w:rPr>
          <w:rFonts w:cs="Calibri"/>
        </w:rPr>
      </w:pPr>
      <w:r>
        <w:rPr>
          <w:rFonts w:cs="Calibri"/>
        </w:rPr>
        <w:t>2.1. ДОЛЖНОСТИ РУКОВОДИТЕЛЕЙ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Директор (генеральный директор)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творческой, производственной и финансово-экономической деятельностью организации исполнительских искусств. Организует работу и взаимодействие артистического, художественного, управленческого персонала и работников структурных подразделений организации, направляет их деятельность на развитие и совершенствование творческо-производственного процесса с целью создания наиболее благоприятных условий для коллективного творчества с учетом конкретных художественных и социальных задач. Обеспечивает выполнение организацией всех обязательств перед зрителями (слушателями), работниками организации, авторами и исполнителями произведений, федеральным, региональным и местным бюджетами, государственными внебюджетными социальными фондами, поставщиками, заказчиками. Принимает меры по обеспечению организации квалифицированными кадрами, рациональному использованию работников организации, развитию их профессиональных знаний и умений, созданию безопасных и благоприятных для жизни и здоровья условий труда, соблюдению требований трудового законодательства. Обеспечивает повышение эффективности творческо-производственной деятельности, применение принципа материальной заинтересованности и ответственности каждого работника за порученное ему дело и результаты работы всего коллектива, выплату заработной платы в установленные сроки. Совместно с трудовым коллективом, представительным органом работников обеспечивает на основе принципов социального партнерства разработку, заключение и выполнение коллективного договора, соблюдение трудовой, творческой и производственной дисциплины. Принимает решения по вопросам, касающимся финансово-экономической, творческой и производственной деятельности организации, неся ответственность за последствия принимаемых решений. Обеспечивает соблюдение законности в деятельности организации и осуществлении ее хозяйственно-экономических связей, использование правовых средств для финансового управления и функционирования в рыночных условиях, укрепления договорной и финансовой дисциплины, регулирования социально-трудовых отношений. Защищает имущественные интересы организации в суде, органах государственной власти и местного самоуправления.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регламентирующие производственную и финансово-экономическую деятельность организации исполнительских искусств; методические и нормативные документы, касающиеся деятельности организаций культуры и искусства; технологию творческо-производственного процесса, подготовки нового и проката текущего репертуара; порядок составления и согласования перспективных репертуарных, производственно-финансовых планов, а также планов подготовки новых постановок, проката текущего репертуара; перспективы технического, экономического и социального развития организации; рыночные методы хозяйствования и управления; порядок заключения и исполнения договоров; художественно-творческие, научно-технические достижения и передовой опыт в сфере культуры и искусства; порядок разработки и заключения отраслевых тарифных соглашений, коллективных договоров и регулирования социально-трудовых отношений; теорию и практику менеджмента; психологию управления; социологию искусства; сценическую технологию; трудовое и гражданское законодательство; авторское право;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(экономическое, юридическое, культуры и искусства, педагогическое, техническое) и стаж работы на руководящих должностях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Директор программ, творческого коллектива</w:t>
      </w:r>
    </w:p>
    <w:p w:rsidR="0071108C" w:rsidRDefault="0071108C">
      <w:pPr>
        <w:autoSpaceDE w:val="0"/>
        <w:autoSpaceDN w:val="0"/>
        <w:adjustRightInd w:val="0"/>
        <w:spacing w:after="0" w:line="240" w:lineRule="auto"/>
        <w:jc w:val="center"/>
        <w:rPr>
          <w:rFonts w:cs="Calibri"/>
        </w:rPr>
      </w:pPr>
      <w:r>
        <w:rPr>
          <w:rFonts w:cs="Calibri"/>
        </w:rPr>
        <w:t>цирковых организаций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организационно-творческое руководство программами, творческим коллективом цирковых организаций. Обеспечивает выполнение плана работы цирковых организаций, прохождение репетиционного периода. В необходимых случаях планирует репетиционный процесс. Выполняет под руководством режиссера-постановщика работы, относящиеся к производственно-творческой деятельности творческого коллектива, выпуску программ. Организует с работниками цирковой организации проведение представлений творческого коллектива как на цирковом манеже, так и на других площадках. Обеспечивает подбор художественного и обслуживающего персонала цирковой организации. Совместно с руководителями номеров и аттракционов контролирует выполнение работ по ремонту аппаратуры, реквизита и костюмов. Составляет смету расходов на постановочные работы творческого коллектива, на выпуск программ. Обеспечивает в творческом коллективе благоприятный морально-психологический климат. Осуществляет контроль за выполнением работниками творческого коллектива правил внутреннего трудового распорядка.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цирка; историю развития циркового искусства и его основных жанров; цирковую терминологию; достижения отечественного и зарубежного цирка; основы организации циркового дела, трудового законодательства; авторское и смежные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(экономическое, юридическое, культуры и искусства, педагогическое) без предъявления требований к стажу работы или среднее профессиональное образование (экономическое, юридическое, культуры и искусства, педагогическое) и стаж работы по направлению профессиональной деятельности не менее 5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Главный администратор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работами, связанными с организацией показа спектаклей (концертов, представлений) текущего репертуара. Участвует в планировании текущего репертуара. Для привлечения зрителей организует информирование населения о проводимых мероприятиях. Во время проведения мероприятий обеспечивает высокую культуру обслуживания зрителей, в том числе на выездах и гастролях. Проводит рекламную работу, организует своевременный выпуск программ и буклетов, их реализацию зрителям. Обеспечивает выполнение требований нормативных документов, определяющих порядок заготовки, штамповки, продажи и списания билетов. Регулярно контролирует ход реализации билетов по всем каналам и принимает действенные меры для максимизации их продажи. Подготавливает договоры на проведение целевых, выездных, гастрольных спектаклей (концертов, представлений) творческого коллектива организации исполнительского искусства, а также гастрольных, выездных спектаклей (концертов, представлений) других творческих коллективов, проводимых на стационаре организации исполнительского искусства. Разрабатывает коммерческие условия заключаемых договоров. Анализирует и решает в пределах своей компетенции организационно-творческие, экономические, кадровые проблемы в целях создания наиболее благоприятных условий для творческого процесса, повышения уровня доходов, привлечения дополнительных источников финансирования. Участвует в проведении мероприятий по пропаганде исполнительских искусств. Обеспечивает надлежащее состояние рекламы и внешнего вида здания организации, чистоту и порядок в помещениях и на прилегающих территориях. Руководит работой администраторов, билетных кассиров, распространителей билетов, гардероба для зрителей, уборщиц и других работников, обеспечивающих создание комфортабельных условий для зрителей. Контролирует работу зрительского буфета, функционирование систем освещения, отопления, вентиляции, кондиционирования, санитарно-технического оборудования в зрительской части здания организации. Проводит работу по организации гастролей творческого коллектива в соответствии с утвержденными планами и заключенными договорами. Организует подготовку площадок для проведения гастролей творческих коллективов, перевозку необходимого имущества и работников творческого коллектива к месту гастролей и обратно, обеспечение их жильем и питанием. Дежурит на спектаклях (концертах, представлениях) и организует дежурство администраторов. Осуществляет подбор кадров подчиненных ему служб, их расстановку, целесообразное использование, повышение квалификации, контролирует соблюдение ими правил по охране труда и пожарной безопасности, производственной и трудовой дисциплины, правил внутреннего трудового распорядка.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культуры и искусства; особенности структуры организаций культуры и искусства; технологию творческо-производственного процесса, проката текущего репертуара; порядок составления и согласования перспективных репертуарных планов, планов проката текущего репертуара, производственно-финансовых планов; методы хозяйствования и управления; порядок заключения и исполнения договоров; художественно-творческие, научно-технические достижения и передовой опыт в сфере культуры и искусства; основы менеджмента, психологии управления, социологии искусства, экономики и управления в сфере исполнительских искусств, трудового законодательства; авторское право; правила ведения билетного хозяйства;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техническое, экономическое, юридическое, педагогическое) и стаж работы по направлению профессиональной деятельности не менее 5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Заведующий структурным подразделением организации</w:t>
      </w:r>
    </w:p>
    <w:p w:rsidR="0071108C" w:rsidRDefault="0071108C">
      <w:pPr>
        <w:autoSpaceDE w:val="0"/>
        <w:autoSpaceDN w:val="0"/>
        <w:adjustRightInd w:val="0"/>
        <w:spacing w:after="0" w:line="240" w:lineRule="auto"/>
        <w:jc w:val="center"/>
        <w:rPr>
          <w:rFonts w:cs="Calibri"/>
        </w:rPr>
      </w:pPr>
      <w:r>
        <w:rPr>
          <w:rFonts w:cs="Calibri"/>
        </w:rPr>
        <w:t>исполнительского искусства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творческо-производственной или административно-хозяйственной деятельностью структурного подразделения организации исполнительского искусства, обеспечивает выполнение им задач, определенных положением об этом подразделении или другим локальным актом организации. Организует планирование деятельности подразделения, учет и своевременное представление необходимой отчетности, внедрение прогрессивных форм организации труда. Обеспечивает технически правильную эксплуатацию оборудования, находящегося в ведении подразделения, своевременно подает заявки на ремонт и пополнение оборудования и инвентаря. Осуществляет подбор и расстановку кадров подразделения, их целесообразное использование. Организует производственное обучение и работу по повышению квалификации работников, контролирует соблюдение ими правил по охране труда, пожарной безопасности, производственной и трудовой дисциплины, правил внутреннего трудового распорядка. Вносит предложения о тарификации, поощрении и наложении взысканий на работников подразделения, организует учет их рабочего времени.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культуры и искусства; организационно-распорядительные, нормативные и методические документы, касающиеся творческо-производственной или административно-хозяйственной деятельности структурного подразделения организации исполнительских искусств; отечественный и зарубежный опыт по профилю деятельности структурного подразделения организации исполнительских искусств; основные характеристики используемого оборудования и технологических процессов, применяемых в структурном подразделении организации исполнительских искусств; основы экономики и управления в сфере исполнительских искусств, менеджмента, психологии управления, трудового законодательства, бухгалтерского учета и отчетности;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(техническое, экономическое, культуры и искусства, юридическое, педагогическое) и стаж работы по направлению профессиональной деятельности не менее 5 лет или среднее профессиональное образование (экономическое, юридическое, педагогическое, культуры и искусства) и стаж работы по направлению профессиональной деятельности не менее 7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Заведующий театрально-производственной мастерской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работой театрально-производственной мастерской по созданию материального оформления спектаклей (концертов, представлений), обеспечивая изготовление, ремонт декораций, сценической мебели, костюмов, других элементов оформления новых и возобновляемых постановок, спектаклей (концертов, представлений) текущего репертуара. Осуществляет подбор кадров театрально-производственной мастерской, их расстановку и целесообразное использование. Организует производственное обучение и работу по повышению квалификации работников театрально-производственной мастерской, контролирует соблюдение ими правил по охране труда, пожарной безопасности, производственной и трудовой дисциплины, правил внутреннего трудового распорядка. Вносит предложения о тарификации, поощрении и наложении взысканий на работников театрально-производственной мастерской, организует учет их рабочего времени, изучение и внедрение в производство последних технических и технологических достижений сценическо-постановочных средств. Вносит предложения по совершенствованию оборудования театрально-производственной мастерской.</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культуры и искусства; технологию изготовления всех компонентов сценического оформления; свойства, специфику и фактуру материалов, применяемых в производстве сценическо-постановочных средств; правила технической эксплуатации применяемого оборудования; устройство и оборудование сцены, ее технические возможности; живописные системы и стили, способы их имитации в сценическом оформлении; историю театрально-декорационного искусства; отечественные и зарубежные достижения в области сценического оформления, сценической техники и технологии; основы менеджмента, психологии управления, экономики и управления производством, бухгалтерского учета и отчетности,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техническое) и стаж работы по направлению профессиональной деятельности не менее 5 лет либо среднее профессиональное образование (культуры и искусства, техническое) и дополнительная подготовка по направлению профессиональной деятельности, стаж работы не менее 7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Заведующий костюмерной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работой костюмерной. Организует обеспечение артистов на репетициях и спектаклях (концертах, представлениях) необходимыми костюмами, включая обувь и другие необходимые аксессуары, подбор костюмов из запасного гардероба для новых и возобновляемых постановок, а также для спектаклей (концертов, представлений) текущего репертуара во время ввода новых исполнителей. Участвует в подборе и повышении квалификации работников костюмерного цеха (службы), ведет учет их рабочего времени. Проводит в установленном порядке списание костюмов при их износе или утрате.</w:t>
      </w:r>
    </w:p>
    <w:p w:rsidR="0071108C" w:rsidRDefault="0071108C">
      <w:pPr>
        <w:autoSpaceDE w:val="0"/>
        <w:autoSpaceDN w:val="0"/>
        <w:adjustRightInd w:val="0"/>
        <w:spacing w:after="0" w:line="240" w:lineRule="auto"/>
        <w:ind w:firstLine="540"/>
        <w:jc w:val="both"/>
        <w:rPr>
          <w:rFonts w:cs="Calibri"/>
        </w:rPr>
      </w:pPr>
      <w:r>
        <w:rPr>
          <w:rFonts w:cs="Calibri"/>
        </w:rPr>
        <w:t>Должен знать: основы организации творческо-производственного процесса в организации культуры и искусства; технологию обработки (стирка, химчистка, глажение), хранения и транспортировки костюмов, обуви, аксессуаров и деталей костюма (головные уборы, пояса, серьги, броши); гардероб костюмов и его распределение; особенности фигур и индивидуальностей актеров организации исполнительских искусств; основы менеджмента,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Среднее профессиональное образование (культуры и искусства, техническое) и стаж работы не менее 3 лет либо начальное профессиональное образование или среднее (полное) общее образование и стаж работы по направлению профессиональной деятельности не менее 5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Заведующий билетными кассами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работой билетной кассы организаций исполнительских искусств. Обеспечивает своевременную обработку поступающих комплектов билетов. Производит вырезку билетов и распределяет их в установленном порядке по соответствующим каналам реализации, оформляет при этом все необходимые документы. Контролирует наличие комплектов билетов, получение, хранение и сдачу билетов и денежных средств от реализации билетов. Осуществляет текущую, предварительную продажу и продажу по заявкам билетов, бронирование мест, возврат денег зрителю в предусмотренных случаях. Принимает и проверяет ежедневные отчеты по продаже билетов кассирами. Обеспечивает своевременную подачу документов руководству и в бухгалтерию, сдачу выручки. Участвует в подборе кассиров и их обучении. Принимает меры по обеспечению кассиров средствами оргтехники, совершенствованию организации их труда, санитарному состоянию билетной кассы.</w:t>
      </w:r>
    </w:p>
    <w:p w:rsidR="0071108C" w:rsidRDefault="0071108C">
      <w:pPr>
        <w:autoSpaceDE w:val="0"/>
        <w:autoSpaceDN w:val="0"/>
        <w:adjustRightInd w:val="0"/>
        <w:spacing w:after="0" w:line="240" w:lineRule="auto"/>
        <w:ind w:firstLine="540"/>
        <w:jc w:val="both"/>
        <w:rPr>
          <w:rFonts w:cs="Calibri"/>
        </w:rPr>
      </w:pPr>
      <w:r>
        <w:rPr>
          <w:rFonts w:cs="Calibri"/>
        </w:rPr>
        <w:t>Должен знать: нормативные и методические документы по ведению билетного хозяйства, получению, хранению, сдаче денежных средств; правила ведения кассовых и банковских операций в части ведения учета и отчетности; репертуар организаций исполнительских искусств; основы организации труда,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Среднее профессиональное образование и стаж работы по направлению профессиональной деятельности не менее 3 лет или среднее (полное) общее образование и стаж работы по направлению профессиональной деятельности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Президент организации культуры и искусства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Участвует в разработке концепции развития организации культуры и искусства, в решении вопросов совершенствования ее деятельности. Представляет организацию культуры и искусства на международных мероприятиях, в государственных и общественных организациях по предварительно согласованным вопросам, связанным с развитием культуры и искусства, популяризацией объектов культурного наследия. Представляет организацию культуры и искусства в отношениях с государственными органами, органами местного самоуправления, общественными и иными организациями. Принимает участие в конференциях, семинарах, выставках, творческих встречах, фестивалях. Консультирует по вопросам комплектования, хранения, собирания произведений культуры, предметов старины и шедевров мирового искусства и их публичного представления. Участвует в консультировании по вопросам сохранения, восстановления и реставрации недвижимых памятников истории и культуры, входящих в состав организации культуры и искусства.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вопросов культуры и искусства; методические и нормативные документы, регламентирующие деятельность организации культуры и искусства; перспективы развития научной и культурной жизни страны; основы культуроведения и искусства; методы проведения научно-исследовательской, экспозиционно-выставочной, методической, реставрационной, издательской работы; отечественный и зарубежный опыт в сфере культуры и искусства; научные и технические достижения в сфере культуры и искусства; психологию управления; социологию труда; основы трудового законодательства;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(юридическое, культуры и искусства, педагогическое, техническое, экономическое) и дополнительная подготовка по направлению профессиональной деятельности, стаж работы в организациях культуры и искусства не менее 20 лет, в том числе в должности руководителя (директора, генерального директора, художественного руководителя) не менее 10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2"/>
        <w:rPr>
          <w:rFonts w:cs="Calibri"/>
        </w:rPr>
      </w:pPr>
      <w:r>
        <w:rPr>
          <w:rFonts w:cs="Calibri"/>
        </w:rPr>
        <w:t>2.2. ХУДОЖЕСТВЕННЫЙ ПЕРСОНАЛ</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Художественный руководитель</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в пределах полномочий, определенных учредительными документами и (или) трудовым договором, творческой деятельностью организации исполнительских искусств, неся ответственность за художественно-творческие результаты деятельности организации. Организует работу и взаимодействие артистического и художественного персонала, структурных подразделений художественно-творческой части, направляет их деятельность на развитие и совершенствование творческо-производственного процесса с целью создания наиболее благоприятных условий для коллективного творчества с учетом конкретных художественных и социальных задач. Обеспечивает художественное качество репертуара, определяет готовность спектаклей и принимает решение об их публичном исполнении. Обеспечивает совместно с директором (генеральным директором) выполнение организацией обязательств перед зрителями (слушателями), творческими работниками организации, авторами и исполнителями используемых произведений (фонограмм), а также другими партнерами по творческой деятельности. Принимает меры по обеспечению организации квалифицированными творческими кадрами, рациональному использованию и развитию их профессиональных знаний и умений, созданию безопасных и благоприятных условий труда для их жизни и здоровья, соблюдению требований законодательства о труде. Участвует со стороны работодателя организации в разработке, заключении и выполнении коллективного договора. Обеспечивает соблюдение трудовой и творческой дисциплины работников художественно-творческого состава организации. Поручает ведение отдельных направлений творческой деятельности другим работникам художественно-творческой части.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основы режиссуры и актерского мастерства, сценического и музыкального оформления постановок, вокального, хорового и хореографического искусства; историю отечественного и мирового театрального, музыкального, циркового, других видов искусств и литературы; состояние современного отечественного и зарубежного театрального искусства, других видов исполнительских искусств; современную и классическую драматургию; порядок разработки и согласования планов творческо-производственной деятельности и перспективных планов развития в сфере исполнительских искусств; основы менеджмента, психологии управления, социологии искусства, сценической технологии, экономики и управления в сфере исполнительских искусств, трудового и гражданского законодательства; авторское право;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и стаж работы в должности главного режиссера (дирижера, балетмейстера) не менее 3 лет или в должности режиссера (дирижера, балетмейстера) - постановщика, артиста, руководителя творческого подразделения в сфере исполнительских искусств не менее 5 лет.</w:t>
      </w:r>
    </w:p>
    <w:p w:rsidR="0071108C" w:rsidRDefault="0071108C">
      <w:pPr>
        <w:autoSpaceDE w:val="0"/>
        <w:autoSpaceDN w:val="0"/>
        <w:adjustRightInd w:val="0"/>
        <w:spacing w:after="0" w:line="240" w:lineRule="auto"/>
        <w:ind w:firstLine="540"/>
        <w:jc w:val="both"/>
        <w:rPr>
          <w:rFonts w:cs="Calibri"/>
        </w:rPr>
      </w:pPr>
      <w:r>
        <w:rPr>
          <w:rFonts w:cs="Calibri"/>
        </w:rPr>
        <w:t>Примечание. Конкретные права, обязанности, дополнительные требования и иные условия творческой работы (постановка, художественное, музыкальное оформление спектакля, исполнение роли и т.п.), выполняемой художественным руководителем по месту основной работы и не входящей в круг обязанностей художественного руководителя, определяется при заключении трудового договора в установленном порядке.</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Главный режиссер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творческое руководство художественным и артистическим персоналом организации исполнительского искусства, обеспечивает художественный уровень спектаклей (концертов, представлений), организует разработку перспективных репертуарных планов. Рассматривает и представляет на утверждение руководству организации календарные планы показа спектаклей (концертов, представлений) текущего репертуара. Организует разработку планов подготовки новых и капитально возобновляемых постановок, приемку макетов и эскизов их художественного оформления. Осуществляет выпуск новых и капитально возобновляемых постановок. Контролирует комплекс работ по подготовке новых или возобновляемых постановок другими режиссерами-постановщиками. Ведет работу с авторами по созданию новых сценических произведений. Формирует составы постановочных групп и исполнителей. Организует контроль за соблюдением производственной и творческой дисциплины во время проведения представлений, репетиций, занятий. Разрабатывает график дежурства режиссеров на спектаклях (концертах, представлениях). В пределах своей компетенции обеспечивает правильный подбор, расстановку и использование кадров художественного и артистического персонала, определяет систему, форму и порядок их профессиональной учебы, организует и принимает непосредственное участие в мероприятиях по повышению их профессионального мастерства, соответствующей тарификации, вносит предложения руководству организации о представлении творческих работников к почетным званиям, правительственным наградам, другим видам поощрения и о наложении на них дисциплинарных взысканий. Обеспечивает связь организации исполнительского искусства с творческими союзами, другими творческими общественными организациями. Участвует в пресс-конференциях, других мероприятиях по пропаганде исполнительских искусств, проводимых организацией. Организует работу по пропаганде исполнительских искусств, направленной на расширение зрительской аудитории.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теорию и практику режиссуры и актерского мастерства; основы сценического и музыкального оформления постановок, вокального, хорового и хореографического искусства; историю отечественного и мирового театрального, музыкального, циркового, других видов искусств и литературы; состояние современного отечественного и зарубежного театрального искусства, других видов исполнительских искусств; современную и классическую драматургию; порядок разработки и согласования планов творческо-производственной деятельности и перспективных планов развития в сфере исполнительских искусств; основы менеджмента, психологии управления, социологии искусства, сценической технологии, экономики и управления в сфере исполнительских искусств, трудового законодательства,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и стаж работы по направлению профессиональной деятельности не менее 5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Главный дирижер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творческое руководство художественным и артистическим персоналом организации исполнительского искусства, обеспечивает художественный уровень спектаклей (концертов, представлений), организует разработку перспективных репертуарных планов. Согласовывает календарные планы показа спектаклей (концертов, представлений) текущего репертуара. Участвует в разработке планов подготовки новых и капитально возобновляемых постановок, приемке макетов и эскизов их художественного оформления. Осуществляет подготовку новых и капитально возобновляемых постановок. Контролирует работу музыкальных руководителей при подготовке новых или возобновляемых постановок. Ведет работу с композиторами по созданию новых музыкальных (музыкально-драматических) произведений. Участвует в формировании составов постановочных групп и исполнителей. Дирижирует оркестром в спектаклях (концертах, представлениях), количество которых определяется трудовым договором. Назначает дирижеров для дирижирования оркестром в спектаклях (концертах, представлениях). Организует контроль за соблюдением производственной и творческой дисциплины во время проведения представлений, репетиций, занятий. В пределах своей компетенции обеспечивает подбор, расстановку и использование кадров художественного и артистического персонала, определяет систему, форму и порядок их профессиональной учебы, организует и принимает непосредственное участие в мероприятиях по повышению их профессионального мастерства, соответствующей тарификации, вносит предложения руководству организации о представлении творческих работников к почетным званиям, правительственным наградам, другим видам поощрения и о наложении на них дисциплинарных взысканий. Обеспечивает связь организации с творческими союзами, другими творческими общественными организациями. Участвует в пресс-конференциях, других мероприятиях по пропаганде исполнительских искусств, направленных на расширение зрительской аудитории.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теорию и практику дирижирования, инструментального и вокального исполнительства; основы режиссуры, актерского мастерства, художественного оформления постановок, хореографического искусства; историю отечественного и мирового музыкального, театрального, циркового, других видов искусства и литературы; состояние современного отечественного и зарубежного музыкального, театрального искусства, других видов исполнительских искусств; современную и классическую музыкальную литературу; порядок разработки и согласования планов творческо-производственной деятельности и перспективных планов развития организаций в сфере исполнительских искусств; основы менеджмента, психологии управления, социологии искусства, сценической технологии, экономики и управления в сфере исполнительских искусств, трудового законодательства,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(музыкальное) и стаж работы по направлению профессиональной деятельности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Главный хормейстер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творческое руководство художественным и артистическим персоналом хорового коллектива организации исполнительских искусств, обеспечивает художественный уровень его участия в спектаклях (концертах, представлениях). Согласовывает календарные планы показа спектаклей (концертов, представлений) с участием хора. Участвует в разработке планов подготовки новых и капитально возобновляемых постановок, приемке макетов и эскизов их художественного оформления. Осуществляет подготовку новых и капитально возобновляемых постановок. Назначает хормейстеров для работы в составе постановочной группы при подготовке новых (возобновляемых) постановок. Контролирует работу хормейстеров при подготовке новых или возобновляемых постановок. Ведет работу с композиторами по созданию новых музыкальных произведений для хора. Дирижирует хором в концертах, количество которых определяется трудовым договором. Назначает хормейстеров для дирижирования хором. Организует контроль за соблюдением производственной и творческой дисциплины хором во время проведения представлений, репетиций, занятий. В пределах своей компетенции обеспечивает подбор, расстановку и использование кадров художественного и артистического персонала хорового коллектива, определяет систему, форму и порядок их профессиональной учебы, организует и принимает непосредственное участие в мероприятиях по повышению их профессионального мастерства, соответствующей тарификации, вносит предложения руководству организации о представлении творческих работников хора к почетным званиям, правительственным наградам, другим видам поощрения и о наложении на них дисциплинарных взысканий. Участвует в пресс-конференциях, других мероприятиях по пропаганде исполнительских искусств, направленной на расширение зрительской аудитории.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теорию и практику хорового дирижирования; основы режиссуры, актерского мастерства, художественного оформления постановок, хореографического искусства; историю отечественного и мирового музыкального, театрального, циркового, других видов искусства и литературы; состояние современного отечественного и зарубежного музыкального, театрального искусства, других видов исполнительских искусств; современную и классическую музыкальную литературу; порядок разработки и согласования планов творческо-производственной деятельности и перспективных планов развития организаций в сфере исполнительских искусств; основы менеджмента, психологии управления, социологии искусства, сценической технологии, экономики и управления в сфере исполнительских искусств, трудового законодательства,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(музыкальное) и стаж работы по направлению профессиональной деятельности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Главный балетмейстер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творческое руководство художественным и артистическим персоналом организации исполнительских искусств, обеспечивает художественный уровень спектаклей (концертов, представлений), организует разработку перспективных репертуарных планов. Рассматривает и представляет на утверждение руководству организации календарные планы показа балетных спектаклей. Организует разработку планов подготовки новых и капитально возобновляемых балетных спектаклей, приемку макетов и эскизов их художественного оформления. Создает авторские произведения хореографического искусства, осуществляет как балетмейстер-постановщик выпуск новых и капитально возобновляемых балетных спектаклей, постановку хореографических сцен в представлениях других жанров. Контролирует комплекс работ по подготовке новых или возобновляемых постановок балетмейстерами-постановщиками. Ведет работу с композиторами и драматургами по созданию новых сценических произведений. Формирует составы постановочных групп и исполнителей при постановке балетных спектаклей. Организует контроль за соблюдением производственной и творческой дисциплины художественного и артистического персонала во время проведения представлений, репетиций, занятий. Определяет порядок дежурства балетмейстеров на спектаклях. В пределах своей компетенции обеспечивает подбор, расстановку и использование художественного и артистического персонала, определяет систему, форму и порядок их профессиональной учебы, организует и принимает непосредственное участие в мероприятиях по повышению их профессионального мастерства, соответствующей тарификации, вносит предложения руководству организации о представлении творческих работников к почетным званиям, правительственным наградам, другим видам поощрения и о наложении на них дисциплинарных взысканий. Обеспечивает связь организации исполнительских искусств с творческими союзами, другими творческими общественными организациями. Участвует в пресс-конференциях, других мероприятиях по пропаганде балетного искусства, исполнительских искусств, направленной на расширение зрительской аудитории.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теорию и практику балетной режиссуры, хореографического сочинительства и мастерства артиста балета; основы художественного оформления постановок, музыкального исполнительства; историю отечественного и мирового хореографического, театрального, музыкального, циркового, других видов искусств и литературы; состояние современного отечественного и зарубежного балета, других видов исполнительских искусств; современный и классический балетный репертуар; порядок разработки и согласования планов творческо-производственной деятельности и перспективных планов развития организаций в сфере исполнительских искусств; основы менеджмента, психологии управления, социологии искусства, сценической технологии, экономики и управления в сфере исполнительских искусств, трудового законодательства; законодательство об авторском и смежных правах;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(хореографическое) и стаж работы по направлению профессиональной деятельности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Главный художник</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Определяет общие принципы и обеспечивает художественный уровень сценического оформления спектаклей (концертов, представлений), интерьеров организации исполнительских искусств, а также качество рекламы и выставок, отражающих историю и творческие достижения коллектива. Создает авторские художественные проекты сценического оформления новых (возобновляемых) спектаклей (концертов, представлений). Обеспечивает возможность осуществления авторского контроля художниками-постановщиками и художниками по костюму. Участвует в разработке планов подготовки новых и капитально возобновляемых постановок, приемке макетов и эскизов их художественного оформления. Контролирует работу художников-постановщиков, специалистов художественно-постановочной части и оказывает им необходимую творческую помощь. Участвует в подборе кадров художников всех специальностей. Способствует профессиональному росту молодых художников, работников художественно-постановочной части, улучшению условий их труда. Обеспечивает изучение и внедрение в производство новейших достижений в области сценической техники, технологии и новых материалов.</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технологию изготовления компонентов сценического оформления; технические особенности сцены; живописные системы и стили, правила, методы и способы имитации их в сценическом оформлении спектакля; историю театрально-декорационного искусства; российский и зарубежный опыт в области сценографии, сценической техники и технологии; историю литературы, театра, музыки, балета; правила светового решения спектакля; виды, назначение и устройство световой аппаратуры и правила ее эксплуатации; порядок разработки и согласования планов творческо-производственной деятельности и перспективных планов развития организаций в сфере исполнительских искусств; основы менеджмента, психологии управления, социологии искусства, сценической технологии, экономики и управления в сфере исполнительских искусств, трудового законодательства; законодательство об авторском и смежных правах;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(театрально-декорационное, художественное) и стаж работы в должности художника-постановщика не менее 5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Главный художник-модельер театрального костюма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Создает театральный костюм в соответствии с замыслом и по эскизам художника-постановщика. Обеспечивает наиболее целостную, точную и конкретную реализацию эскизов театральных костюмов, головных уборов, обуви и пастижерских изделий. Контролирует выполнение указаний художника-постановщика по фактуре, цвету, крою, объемам и деталям театрального костюма. Руководит работой по созданию моделей театральных костюмов. Контролирует раскрой деталей, правильность пошива и другие работы по выполнению театрального костюма. Руководит примерками театральных костюмов, головных уборов и обуви. Отвечает за рациональное использование театральных костюмов в спектаклях. Организует и контролирует работу художников-модельеров театрального костюма, оказывает им необходимую помощь. Способствует профессиональному росту молодых художников-модельеров театрального костюма. Организует изучение и внедрение новейших достижений в области техники и технологии производства театрального костюма, головных уборов, обуви и пастижерских изделий.</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технику и технологию изготовления сценического костюма; свойства, специфику и фактуру материалов, применяемых в костюмном производстве; правила эксплуатации, хранения и транспортировки костюмов; особенности фигур и индивидуальностей актеров организации исполнительских искусств; опыт работы организаций исполнительских искусств в области изготовления и эксплуатации сценического костюма; историю театрально-декорационного искусства и костюма; историю литературы, театра, балета; специфику творческой работы по созданию сценического костюма в организациях исполнительских искусств; исторический, национальный и современный крой; особенности театрального костюма и технологию его изготовления; основы экономики и управления в сфере исполнительских искусств,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(театрально-декорационное, художественное, техническое) и стаж работы в должности художника-модельера театрального костюма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Главный художник-конструктор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Создает в соответствии с замыслом режиссера сценическое оформление спектаклей. Участвует в обсуждении и приемке эскизов, макетов к новым спектаклям. Руководит процессом разработки технологий конструкций сценического оформления. Организует разработку наиболее рациональных конструктивных решений изготовления декораций для их эксплуатации на сцене. Решает совместно с художником-постановщиком вопросы о выездных вариантах декораций спектаклей. Контролирует правильность выполнения конструкций декораций с целью сохранения художественной целостности. Контролирует работу художников-конструкторов и оказывает им необходимую помощь. Способствует профессиональному росту художников-конструкторов. Организует изучение и внедрение новейших достижений в области театрально-постановочной техники и технологии. Разрабатывает перспективные планы модернизации сценического оформления.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технические параметры и возможности сцены и производственного оборудования мастерских; технологию изготовления сценических декораций; свойства, специфику и фактуру применяемых материалов; правила хранения и транспортировки декораций; опыт организаций исполнительских искусств и специализированных организаций в разработке конструкций декораций; историю материальной культуры и сценографии; устройство сценической техники и правила ее эксплуатации; технические параметры и возможности сценической площадки; специфику творческой работы в организациях исполнительских искусств; основы экономики и управления в сфере исполнительских искусств,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(театрально-декорационное, художественное, техническое) и стаж работы в должности художника-конструктора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Главный художник по свету</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Создает в соответствии с замыслом режиссера световое оформление новых и капитально возобновляемых постановок. Разрабатывает совместно с художником-постановщиком принципы и стилистику художественного светового решения спектаклей, обеспечивает необходимый уровень художественного светового оформления. Разрабатывает световые эффекты, необходимые технические средства и правила их эксплуатации. Участвует в приемке макета сценического оформления спектакля, дает конкретные предложения по монтировке и использованию необходимых технических средств. Проводит световые репетиции спектаклей с фиксацией установленного художественного освещения на партитурах. Контролирует точное выполнение художественного освещения спектаклей текущего репертуара. Контролирует работу художников по свету и оказывает им необходимую помощь. Способствует профессиональному росту художников по свету. Организует изучение и внедрение новейших достижений в области театрально-постановочной техники и технологии. Разрабатывает перспективные планы модернизации постановочного освещения.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технические параметры и возможности сцены; параметры и технические характеристики осветительной аппаратуры; основные приемы художественного освещения в соотношении со сценографическим решением; новейшие достижения науки и техники в области сценического освещения; электротехнику; оптику; электронику; вычислительную технику; цветоведение; механику; правила эксплуатации, хранения и транспортировки осветительных приборов; опыт работы организаций исполнительских искусств и специализированных организаций в области сценического света; историю материальной культуры и театрально-декорационного искусства; специфику творческой работы в организациях исполнительских искусств; основы экономики и управления в сфере исполнительских искусств,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(театрально-декорационное, художественное, техническое) и стаж работы в должности художника по свету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Заведующий музыкальной частью</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художественное и организационное руководство музыкальным оформлением спектаклей театра, цирка. Разрабатывает совместно с художественным руководителем, главным режиссером театра, цирка общие принципы использования музыки в репертуаре театра, цирка. Руководит работой оркестра (музыкантов-исполнителей) и концертмейстеров. Обеспечивает подготовку музыкального оформления новых постановок, использование и загруженность концертмейстеров, артистов оркестра и отдельных музыкантов-исполнителей. Вносит предложения режиссерам-постановщикам и руководству театра, цирка по подбору музыкального материала к спектаклю или о кандидатуре композитора для написания музыки к новой постановке. Подготавливает авторские договоры с композиторами, ведет их учет, контролирует выполнение композиторами договорных обязательств, оказывает им необходимую помощь, организует обсуждение и приемку созданных произведений. Участвует в распределении ролей, связанных с исполнением музыкальных произведений на сцене. Проводит необходимые музыкальные занятия и репетиции с исполнителями ролей в спектаклях. Контролирует качество работы радиотехников, звукорежиссеров и звукооператоров по созданию и воспроизведению фонограмм с записью музыки. Осуществляет при необходимости функции дирижера. Вносит предложения об установлении или изменении тарификации артистов оркестра и отдельных музыкантов, а также о мерах поощрения и взыскания. Ведет работу по повышению исполнительского мастерства артистов оркестра и музыкантов. Осуществляет подбор кадров музыкальной части, их расстановку и использование, организует учет их рабочего времени. Контролирует соблюдение работниками правил по охране труда и пожарной безопасности; правил внутреннего трудового распорядка.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теорию и практику дирижирования, инструментального и вокального исполнительства; специфику музыкальной работы в драматическом театре, театре кукол, цирке; теорию и практику оркестрового и хорового дирижирования; классическую и современную музыку; основы инструментовки для симфонического оркестра, а также оркестров духовых и народных инструментов; методы вокально-педагогической работы с артистами драматического театра; основы режиссуры, актерского мастерства; историю отечественного и мирового музыкального и театрального искусства и литературы; состояние современного отечественного и зарубежного музыкального, театрального искусства; порядок разработки и согласования планов творческо-производственной деятельности и перспективных планов развития театра, цирка; основы менеджмента, психологии, экономики и управления в сфере исполнительских искусств, трудового законодательства,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гуманитарное) и стаж работы по направлению профессиональной деятельности не менее 5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Заведующий художественно-постановочной частью</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комплексом работ, выполняемых художественно-постановочной частью организации исполнительских искусств. Обеспечивает по новым и возобновляемым постановкам разработку технического проекта сценического воплощения замысла художника-постановщика и художника по костюмам, а также проектов гастрольных вариантов сценического оформления. Организует изготовление макетов сценического оформления спектакля, представления. Участвует совместно с художником-постановщиком, режиссером-постановщиком в рассмотрении и представлении на утверждение руководству организации макетов и эскизов оформления сцены. Организует обсуждение макетов и эскизов сценического оформления с техническими специалистами и руководителями подразделений художественно-постановочной части, составляет монтировочные описи, сметы затрат на создание вещественного оформления. Обеспечивает разработку конструктивных чертежей, другой необходимой технической документации. Составляет планы и графики работ художественно-постановочной части организации и контролирует их выполнение. Дает заявки на приобретение необходимых материалов для новых и капитально возобновляемых постановок. Организует изготовление (подбор, заказ, приобретение) элементов вещественного оформления в пределах установленных затрат и сроков, приемку и подгонку изготовленных элементов. Подтверждает целесообразность выдачи со склада материалов руководителям подразделений художественно-постановочной части. Обеспечивает установку выгородок и подачу реквизита, необходимого для репетиций, разработку художественно-светового оформления новой постановки. Совместно с художником-постановщиком проводит монтировочные репетиции. Подготавливает заявки на ремонт элементов сценического оформления текущего репертуара и организует их выполнение. Обеспечивает проведение подразделениями художественно-постановочной части спектаклей (концертов, представлений), своевременную подачу элементов оформления на сцену (эстраду, арену), разборку их после окончания спектакля (концерта, представления), складирование и сохранность. Организует работу по подготовке сценического имущества к гастролям и выездам (ремонт, упаковка, перевозка декораций, мебели, реквизита, костюмов и т.д.). Осуществляет подбор кадров художественно-постановочной части, их расстановку и целесообразное использование. Контролирует соблюдение работниками художественно-постановочной части правил по охране труда и пожарной безопасности, правил внутреннего трудового распорядка. Вносит предложения о тарификации, поощрении и наложении взысканий на работников художественно-постановочной части, организует учет их рабочего времени. Осуществляет изучение и внедрение в производство последних достижений в области сценической техники и технологии, новых материалов сценического оформления. Вносит предложения по совершенствованию сценического оборудования.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технологию изготовления компонентов сценического оформления; свойства, специфику и фактуру материалов, применяемых в производстве сценическо-постановочных средств; правила хранения и транспортировки декораций, костюмов, других элементов вещественного оформления; устройство, оборудование и технические возможности сцены; живописные системы и стили, способы их имитации в сценическом оформлении; историю театрально-декорационного искусства; отечественные и зарубежные разработки в области сценографии, сценической техники и технологии; историю литературы, театра, музыки, балета; правила светового решения спектакля и эксплуатации световой аппаратуры; основы экономики и управления в сфере исполнительских искусств, трудового законодательства, авторского права; правила бухгалтерского учета и отчетности;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гуманитарное, техническое) и стаж работы по направлению профессиональной деятельности не менее 5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Заведующий художественно-постановочной частью программы</w:t>
      </w:r>
    </w:p>
    <w:p w:rsidR="0071108C" w:rsidRDefault="0071108C">
      <w:pPr>
        <w:autoSpaceDE w:val="0"/>
        <w:autoSpaceDN w:val="0"/>
        <w:adjustRightInd w:val="0"/>
        <w:spacing w:after="0" w:line="240" w:lineRule="auto"/>
        <w:jc w:val="center"/>
        <w:rPr>
          <w:rFonts w:cs="Calibri"/>
        </w:rPr>
      </w:pPr>
      <w:r>
        <w:rPr>
          <w:rFonts w:cs="Calibri"/>
        </w:rPr>
        <w:t>(аттракциона, коллектива) цирка</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комплексом работ, выполняемых соответствующими категориями работников программы цирка. Участвует в работе художественно-постановочных служб цирковой организации. Организует изготовление манежного оформления и реквизита в пределах установленных затрат и сроков, монтировку и проведение представлений (программы) в стационарных и передвижных цирках, на стадионах и во дворцах спорта. Участвует совместно с режиссером-постановщиком, художником-постановщиком и балетмейстером-постановщиком в рассмотрении макетов и эскизов оформления представлений художественно-постановочной частью программ, аттракциона цирка, в изготовлении эскизов и сметной технической документации. Составляет планы и графики работ художественно-постановочной части цирка и контролирует их выполнение. Подтверждает необходимость получения материалов со склада для нужд оформления представления (костюмов и реквизита), обеспечивает подбор и оформление заказов на костюмы и реквизит, осуществляет контроль за их выполнением. Организует работу по подготовке сценического имущества к гастролям и выездным спектаклям (ремонт и перевозка оформления, упаковка реквизита и костюмов). Осуществляется контроль за сохранностью реквизита программы и животных во время погрузочно-разгрузочных работ. Участвует в согласовании сметно-финансовых затрат, вносит предложения о применении мер поощрения и взыскания к обслуживающему персоналу.</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нормативные правовые акты Российской Федерации по вопросам циркового искусства; организацию циркового производства; технику и технологию изготовления декораций, реквизита и т.п.; свойства, специфику и фактуру материалов, применяемых в номерах цирковых программ; правила содержания животных, хранения и транспортировки реквизита цирковых программ; разработки отечественных и зарубежных театрально-зрелищных организаций в области декоративного искусства, цирковой техники и технологии; специфику творческой работы в цирке;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Заведующий художественно-постановочной частью программы (аттракциона, коллектива) цирка высшей категории - высшее профессиональное образование (культуры, искусства, гуманитарное, техническое) и стаж работы в художественно-постановочной части цирковой организации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Заведующий художественно-постановочной частью программы (аттракциона, коллектива) цирка первой категории - высшее профессиональное образование (культуры и искусства, гуманитарное, техническое) и стаж работы в художественно-постановочной части цирковой организации не менее 1 года или среднее профессиональное образование (культуры и искусства, гуманитарное, техническое) и стаж работы в художественно-постановочной части цирковой организации не менее 3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Руководитель литературно-драматургической части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Участвует в формировании репертуара, подбирает необходимый литературный материал, ведет работу с драматургами (инсценировщиками). Рассматривает творческие заявки, дает по ним заключения. Подготавливает авторские договоры, ведет их учет, контролирует выполнение авторами договорных обязательств, организует обсуждение и приемку созданных произведений. Руководит издательской деятельностью, подготавливает или редактирует тексты, включая рекламные. Консультирует в случае необходимости участников подготовки новой постановки, привлекает для консультаций специалистов. Осуществляет постоянную связь с прессой, другими средствами массовой информации, готовит и передает для публикации информационные материалы о творческой жизни коллектива. Принимает непосредственное участие в организации и проведении мероприятий по повышению профессионального мастерства творческих работников организаций исполнительских искусств. Организует пресс-конференции, мероприятия по пропаганде исполнительских искусств, направленной на расширение зрительской аудитории. Участвует в исследованиях зрительской аудитории, зрительских конференциях, беседах, лекциях.</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историю отечественной и мировой литературы, театрального, музыкального, циркового, других видов искусств; современные проблемы отечественного и зарубежного театрального искусства, других видов исполнительских искусств; современную и классическую драматургию; отечественный и зарубежный опыт театрально-критической деятельности; основы социологии искусства, издательского дела, трудового законодательства,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гуманитарное)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Управляющий творческим коллективом</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творческое руководство художественным и артистическим персоналом творческого коллектива. Обеспечивает художественный уровень спектаклей и концертных программ на стационаре, при выездах и на гастролях. Обеспечивает правильный подбор, расстановку и использование кадров художественного и артистического персонала коллектива. Распределяет партии в новых и капитально возобновляемых спектаклях, разрабатывает планы по проведению репетиционного процесса. Обеспечивает рациональную и равномерную загрузку труппы. Создает необходимые условия для творческого роста художественного и артистического персонала коллектива.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основы режиссуры и актерского мастерства, сценического и музыкального оформления постановок, вокального, хорового и хореографического искусства; историю музыки и театра; современные проблемы отечественного и зарубежного театрального искусства; организацию театрального производства; психологию управления и творческого труда; классический и современный репертуар музыкальных театров; основы менеджмента, трудового законодательства,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(экономическое, юридическое, культуры и искусства, педагогическое, техническое) и стаж работы по направлению профессиональной деятельности не менее 5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Помощник главного режиссера (главного дирижера,</w:t>
      </w:r>
    </w:p>
    <w:p w:rsidR="0071108C" w:rsidRDefault="0071108C">
      <w:pPr>
        <w:autoSpaceDE w:val="0"/>
        <w:autoSpaceDN w:val="0"/>
        <w:adjustRightInd w:val="0"/>
        <w:spacing w:after="0" w:line="240" w:lineRule="auto"/>
        <w:jc w:val="center"/>
        <w:rPr>
          <w:rFonts w:cs="Calibri"/>
        </w:rPr>
      </w:pPr>
      <w:r>
        <w:rPr>
          <w:rFonts w:cs="Calibri"/>
        </w:rPr>
        <w:t>главного балетмейстера, художественного руководителя),</w:t>
      </w:r>
    </w:p>
    <w:p w:rsidR="0071108C" w:rsidRDefault="0071108C">
      <w:pPr>
        <w:autoSpaceDE w:val="0"/>
        <w:autoSpaceDN w:val="0"/>
        <w:adjustRightInd w:val="0"/>
        <w:spacing w:after="0" w:line="240" w:lineRule="auto"/>
        <w:jc w:val="center"/>
        <w:rPr>
          <w:rFonts w:cs="Calibri"/>
        </w:rPr>
      </w:pPr>
      <w:r>
        <w:rPr>
          <w:rFonts w:cs="Calibri"/>
        </w:rPr>
        <w:t>заведующий труппой</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организационное руководство творческо-производственной деятельностью труппы. Анализирует состояние артистического состава и вносит предложения главному режиссеру (главному дирижеру, главному балетмейстеру, художественному руководителю) по составу и пополнению труппы, приглашению исполнителей для разового участия в спектаклях, вводам новых исполнителей в спектакли текущего репертуара. Участвует в распределении ролей в новых и капитально возобновляемых постановках, назначении составов исполнителей в текущем репертуаре, обеспечивая рациональную загрузку артистов труппы в новом и текущем репертуаре. Организационно обеспечивает составление репетиционных планов и расписания репетиций, планов-графиков подготовки новых постановок, ведение учета репетиций и спектаклей (концертов, представлений), творческой работы художественного и артистического персонала. Участвует в планировании текущего репертуара. Рассматривает и представляет руководству организации заявления артистов о разовой работе за пределами своей организации. Участвует в организации работы по повышению квалификации артистического персонала.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основы режиссуры и актерского мастерства, сценического и музыкального оформления постановок, вокального, хорового и хореографического искусства; историю отечественного и мирового театрального, музыкального, других видов искусства, литературы; современные проблемы отечественного и зарубежного театрального искусства, других видов исполнительских искусств; современную и классическую драматургию; основы менеджмента, психологии управления, социологии искусства, сценической технологии, экономики и управления в сфере исполнительских искусств, трудового законодательства,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2"/>
        <w:rPr>
          <w:rFonts w:cs="Calibri"/>
        </w:rPr>
      </w:pPr>
      <w:r>
        <w:rPr>
          <w:rFonts w:cs="Calibri"/>
        </w:rPr>
        <w:t>2.3. ДОЛЖНОСТИ СПЕЦИАЛИСТОВ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Помощник директора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работу по организационно-техническому обеспечению административно-распорядительной и художественно-творческой деятельности директора организации исполнительских искусств. Принимает поступающую на рассмотрение директора корреспонденцию, передает ее в соответствии с принятым директором решением в структурные подразделения организации или конкретным исполнителям для использования в процессе работы либо подготовки ответов. Ведет делопроизводство с применением компьютерной техники. Принимает документы на подпись директору. Подготавливает документы и материалы, необходимые для работы директора. Следит за своевременным рассмотрением документов, поступивших на исполнение, проверяет правильность их оформления, обеспечивает их редактирование и передает на подпись директору. Организует проведение телефонных переговоров директора, записывает в его отсутствие полученную информацию и доводит до его сведения ее содержание, передает и принимает телефонограммы, а также информацию по приемно-переговорным устройствам, электронной почте. По поручению директора составляет письма, запросы, другие документы, готовит ответы авторам писем. Выполняет работу по подготовке заседаний и совещаний, проводимых директором (сбор необходимых материалов, оповещение участников о времени и месте проведения, повестке дня, их регистрация), ведет и оформляет протоколы заседаний и совещаний. Осуществляет контроль за исполнением работниками приказов и распоряжений организации, а также за соблюдением сроков выполнения указаний и поручений директора, взятых на контроль. Ведет контрольно-регистрационную картотеку. Обеспечивает рабочее место директора необходимыми средствами организационной техники, канцелярскими принадлежностями, создает условия, способствующие его эффективной работе. Печатает по указанию директора служебные документы, необходимые для его работы, вводит текущую информацию в банк данных. Организует прием посетителей, содействует оперативности рассмотрения просьб и предложений работников организации. Формирует дела в соответствии с утвержденной номенклатурой, обеспечивает их сохранность и в установленные сроки сдает в архив.</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ведения делопроизводства; структуру организации исполнительских искусств и ее подразделений; правила пользования приемно-переговорными устройствами; основы этики и эстетики; правила делового общения; основы организации труда и управления; правила эксплуатации вычислительной техники; основы менеджмента,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(юридическое, культуры и искусства, педагогическое, техническое, экономическое)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Режиссер-постановщик</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выпуск новых и капитально возобновляемых постановок в количестве, определяемом трудовым договором, обеспечивает их художественный уровень. Представляет руководству организации исполнительских искусств предложения о составах постановочных групп в осуществляемых им постановках. Представляет совместно с художником-постановщиком на утверждение руководству или художественному совету организации эскизы и макеты сценического оформления осуществляемой им постановки. Проводит репетиции, руководит работой постановочной группы и работниками художественно-постановочной части, участвующими в репетициях. Осуществляет плановые, срочные и экстренные вводы новых исполнителей в поставленные ранее спектакли (представления). Обеспечивает соблюдение производственной и творческой дисциплины во время проведения представлений, репетиций, занятий. В порядке, установленном в организации, дежурит на спектаклях (концертах, представлениях). Принимает непосредственное участие в организации и проведении мероприятий по повышению профессионального мастерства творческих работников организации, в работе по пропаганде исполнительских искусств, направленной на расширение зрительской аудитории.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теорию и практику режиссуры и актерского мастерства; основы сценического и музыкального оформления постановок, вокального, хорового и хореографического искусства; историю отечественного и мирового театрального, музыкального, циркового, других видов искусств и литературы; состояние современного отечественного и зарубежного театрального искусства, других видов исполнительских искусств; современную и классическую драматургию; основы менеджмента, психологии управления, социологии искусства, сценической технологии, экономики и управления в сфере исполнительских искусств, трудового законодательства; авторское право;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Режиссер-постановщик высшей категории - высшее профессиональное образование (культуры и искусства) и стаж работы не менее 5 лет в должности режиссера-постановщика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Режиссер-постановщик первой категории - высшее профессиональное образование (культуры и искусства)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Балетмейстер-постановщик</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Создает авторские произведения хореографического искусства, осуществляет выпуск новых и капитально возобновляемых балетных спектаклей, хореографических сцен в представлениях других жанров в количестве, определяемом трудовым договором, обеспечивает их художественный уровень. Представляет руководству организации исполнительских искусств предложения о составах постановочных групп в осуществляемых им постановках. Представляет совместно с художником-постановщиком на утверждение руководству или художественному совету организации эскизы и макеты сценического оформления осуществляемой им постановки. Проводит репетиции, руководит работой постановочной группы и работниками художественно-постановочной части, участвующими в репетициях. Осуществляет плановые, срочные и экстренные вводы новых исполнителей в поставленные ранее балетные спектакли (номера). Обеспечивает соблюдение производственной и творческой дисциплины во время проведения балетных спектаклей, репетиций, занятий. В порядке, установленном в организации, дежурит на спектаклях (концертах, представлениях). Принимает непосредственное участие в организации и проведении мероприятий по повышению профессионального мастерства творческих работников организации, в работе по пропаганде хореографического, исполнительских искусств, направленной на расширение зрительской аудитории.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теорию и практику хореографического искусства; основы сценического оформления постановок, музыкального искусства; историю отечественного и мирового балета, музыкального, театрального, циркового, других видов искусств и литературы; состояние современной отечественной и зарубежной хореографии, других видов исполнительских искусств; основы менеджмента, психологии управления, социологии искусства, сценической технологии, экономики и управления в сфере исполнительских искусств, трудового законодательства; авторское право;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Балетмейстер-постановщик высшей категории - высшее профессиональное образование (хореографическое) и стаж работы не менее 5 лет в должности балетмейстера-постановщика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Балетмейстер-постановщик первой категории - высшее профессиональное образование (хореографическое)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Художник-постановщик</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Создает авторские художественные проекты сценического оформления новых (возобновляемых) спектаклей (концертов, представлений). Представляет на утверждение руководству или художественному совету организации совместно с режиссером-постановщиком художественный проект сценического оформления, включая эскизы декораций, чертежи фронтальных проекций и планов, габаритные чертежи, рабочие макеты, эскизы театральных кукол, бутафории, мебели и реквизита с выкрасками и фактурой, эскизы костюмов и деталей их отделки с образцами фактуры материалов, эскизы особо сложного грима, световую партитуру с учетом возможности реализации проекта в пределах установленных сроков и затрат. Руководит группой художников (художник по костюму, художник по свету, художник-скульптор, художник-конструктор и др.) при постановке спектакля (концерта, представления). Проводит монтировочные и световые репетиции. Внедряет при оформлении спектаклей (концертов, представлений) новые материалы, новейшие достижения в области сценическо-постановочной техники и технологии. Осуществляет авторский контроль и авторское руководство художниками-технологами и работниками производственных мастерских, изготавливающими сценическое оформление спектакля (концерта, представления), а также авторский контроль в период показа спектаклей (концертов, представлений). Контролирует своевременность ремонта сценического оформления и световой аппаратуры. Готовит эскизы рекламы, интерьеров, выставок. Ведет работу по повышению профессионального мастерства художников и работников художественно-постановочной части. Организует изучение и внедрение в производство новейших достижений в области сценическо-постановочной техники, технологии и новых материалов.</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технологию изготовления сценического оформления; технические особенности сцены; живописные системы и стили, правила, методы и способы их имитации в сценическом оформлении спектакля; историю театрально-декорационного искусства; достижения российских и зарубежных специалистов в области сценографии, сценической техники и технологии; историю литературы, театра, музыки, балета; правила светового решения спектакля (концерта, представления); виды, назначение и устройство световой аппаратуры и правила ее эксплуатации; основы менеджмента, психологии управления, социологии искусства, сценической технологии, экономики и управления в сфере исполнительских искусств, трудового законодательства; авторское право;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Художник-постановщик высшей категории - высшее профессиональное образование (театрально-декорационное, художественное) и стаж работы не менее 5 лет в должности художника-постановщика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Художник-постановщик первой категории - высшее профессиональное образование (театрально-декорационное, художественное)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Дирижер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подготовку новых и капитально возобновляемых музыкальных постановок спектаклей (концертов, представлений). По поручению главного дирижера (художественного руководителя) ведет работу с композиторами по созданию новых музыкальных (музыкально-драматических) произведений. Дирижирует оркестром в спектаклях (концертах, представлениях). Осуществляет совместно с режиссером-постановщиком (режиссером) плановые, срочные и экстренные вводы новых исполнителей партий. Обеспечивает соблюдение производственной и творческой дисциплины во время проведения представлений, репетиций, занятий. Принимает непосредственное участие в подготовке и проведении мероприятий по повышению профессионального мастерства творческих работников организации исполнительских искусств, в работе по пропаганде исполнительских искусств, направленной на расширение зрительской аудитории. Выполняет поручения главного дирижера (художественного руководителя), относящиеся к творческо-производственной деятельности.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теорию и практику дирижирования, инструментального и вокального исполнительства; основы режиссуры, актерского мастерства, художественного оформления постановок, хореографического искусства; историю отечественного и мирового музыкального, театрального, циркового, других видов искусства и литературы; состояние современного отечественного и зарубежного музыкального, театрального искусства, других видов исполнительских искусств; современную и классическую музыкальную литературу; основы менеджмента, психологии управления, социологии искусства, сценической технологии, экономики и управления в сфере исполнительских искусств, трудового законодательства; авторское право;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Дирижер высшей категории - высшее профессиональное образование (музыкальное) и стаж работы не менее 5 лет в должности дирижера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Дирижер первой категории - высшее профессиональное образование (музыкальное)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Балетмейстер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Участвует в создании новых и возобновлении ранее созданных балетных спектаклей (номеров). По поручению балетмейстера-постановщика участвует в подготовительном периоде подготовки новой постановки, собирая и анализируя необходимый хореографический, музыкальный, иконографический материал; проводит отдельные репетиции или принимает в них участие в качестве ассистента; осуществляет ввод новых исполнителей в балетные спектакли (номера). Участвует в планировании и обеспечении репетиционного процесса. В порядке, установленном в организации исполнительских искусств, дежурит на спектаклях (концертах, представлениях). Принимает непосредственное участие в подготовке мероприятий по повышению профессионального мастерства творческих работников организации исполнительских искусств, в работе по пропаганде хореографического, исполнительских искусств, направленной на расширение зрительской аудитории.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теорию и практику хореографического искусства; основы сценического оформления постановок, музыкального искусства; историю отечественного и мирового балета, музыкального, театрального, циркового, других видов искусств и литературы; состояние современной отечественной и зарубежной хореографии, других видов исполнительских искусств; основы менеджмента, психологии управления, социологии искусства, сценической технологии, экономики и управления в сфере исполнительских искусств, трудового законодательства; авторское право;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Балетмейстер первой категории - высшее профессиональное образование (хореографическое) и стаж работы не менее 3 лет в должности балетмейстера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Балетмейстер второй категории - высшее профессиональное образование (хореографическое) без предъявления требований к стажу работы или среднее профессиональное образование (хореографическое)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Хормейстер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Готовит с хоровым коллективом исполнение хоровых партий при подготовке новых концертных программ, новых и капитально возобновляемых постановок. Ведет с артистами хора групповые и индивидуальные занятия, добиваясь высокого профессионального уровня исполнения. Обеспечивает соблюдение производственной и творческой дисциплины в хоровом коллективе во время проведения представлений, репетиций, занятий. Принимает непосредственное участие в подготовке и проведении мероприятий по повышению профессионального мастерства творческих работников организации исполнительских искусств, в работе по пропаганде исполнительских искусств, направленной на расширение зрительской аудитории.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теорию и практику хорового дирижирования; основы режиссуры, актерского мастерства, художественного оформления постановок, музыкального искусства; историю отечественного и мирового музыкального, театрального, циркового, других видов искусства и литературы; состояние современного отечественного и зарубежного хорового, музыкального, театрального искусства, других видов исполнительских искусств; современную и классическую музыкальную литературу; основы менеджмента, психологии управления, социологии искусства, сценической технологии, экономики и управления в сфере исполнительских искусств, трудового законодательства; авторское право;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Хормейстер первой категории - высшее профессиональное образование (музыкальное по видам вокального искусства) и стаж работы не менее 3 лет в должности хормейстера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Хормейстер второй категории - высшее профессиональное образование (музыкальное по видам вокального искусства) без предъявления требований к стажу работы или среднее профессиональное образование (музыкальное по видам вокального искусства) и стаж работы не менее 3 лет по направлению профессиональной деятельности.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Художник-бутафор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Изготавливает рабочие эскизы бутафорских изделий. Согласовывает с художником-постановщиком и режиссером-постановщиком рабочие эскизы и образцы бутафории. Руководит работой бутафорского цеха (участка, мастерской), определяет его художественную и технологическую политику, совершенствует бутафорское производство. Проводит работу по повышению квалификации подчиненных ему работников. Участвует в подготовке необходимых элементов оформления при проведении организацией исполнительских искусств выставок, рекламных кампаний.</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технику рисования, черчения, живописи; колористику и технологию живописи различными красителями и красками; технику и технологию лепки, формовки и изготовления бутафорских предметов из различных материалов; технологию клеев и клеящих материалов; основы химии полимерных материалов, технологии их производства; технологию химического крашения и художественной росписи тканей; опыт работы организаций исполнительских искусств в области изготовления бутафории; методы творческой работы по созданию бутафорских изделий в организациях исполнительских искусств; историю материальной культуры и театрально-декорационного искусства; основы экономики и управления в сфере исполнительских искусств,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Художник-бутафор высшей категории - высшее профессиональное образование (театрально-декорационное, художественное) и стаж работы не менее 5 лет в должности художника-бутафора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Художник-бутафор первой категории - высшее профессиональное образование (театрально-декорационное, художественное) без предъявления требований к стажу работы или среднее профессиональное образование (театрально-декорационное, художественное) и стаж работы не менее 3 лет в должности художника-бутафора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Художник-бутафор второй категории - среднее профессиональное образование (театрально-декорационное, художественное)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Художник-гример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Создает оригинальный грим в соответствии с замыслом художника-постановщика. Использует приемы художественного грима и пастижа, оборудование, инструменты, материалы, применяемые в гримерно-пастижерской практике (глиной, латексами, отвердителями, красителями, револьтексом, папье-маше и т.п.). Руководит работой гримерного, гримерно-пастижерного цеха (участка), определяет его художественную и технологическую политику, совершенствует пастижерное производство. Создает портретный грим повышенной сложности. Обеспечивает сохранение художественного грима в спектаклях (концертах, представлениях) текущего репертуара на уровне первоначального замысла. Проводит работу по повышению квалификации подчиненных ему работников.</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технологию процессов гримерно-пастижерского искусства; способы изготовления видов художественно-пастижерских изделий и их обработки (оформления); опыт работы организаций исполнительских искусств в области грима и пастижа; методы гримерной и пастижерной работы в организациях исполнительских искусств; историю материальной культуры; основы экономики и управления в сфере исполнительских искусств,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Художник-гример высшей категории - высшее профессиональное образование (культуры и искусства) и стаж работы не менее 5 лет в должности художника-гримера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Художник-гример первой категории - высшее профессиональное образование (культуры и искусства) без предъявления требований к стажу работы или среднее профессиональное образование (театрально-декорационное, художественное) и стаж работы не менее 3 лет в должности художника-гримера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Художник-гример второй категории - среднее профессиональное образование (театрально-декорационное, художественное)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Художник-декоратор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Выполняет наиболее сложные живописные работы по эскизам художника-постановщика и руководит работой декораторов в процессе создания или восстановления декораций. Руководит работой живописно-декорационного цеха (участка, мастерской), определяет его художественную и технологическую политику, совершенствует декорационное производство. Осуществляет контроль за художественным состоянием декорационного оформления спектаклей (концертов, представлений) текущего репертуара. Руководит восстановлением живописных декораций, добиваясь сохранения первоначального колорита и стиля живописи и рисунка. Проводит работу по повышению квалификации подчиненных ему работников. Участвует в подготовке необходимых элементов оформления при проведении организацией исполнительских искусств выставок, рекламных кампаний.</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технику рисования, черчения, живописи; колористику, законы световых сочетаний и перспективы; технологию живописи различными красителями и красками; свойства красок с различным составом и способы их приготовления; рецептуру грунтов и шпаклевок; правила составления тонов; технологию театрально-декорационных материалов, химического крашения и художественной росписи тканей; достижения организаций исполнительских искусств в области живописно-декорационных работ; методы творческой работы по созданию декораций в организациях исполнительских искусств; историю материальной культуры и театрально-декорационного искусства; основы экономики и управления в сфере исполнительских искусств,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Художник-декоратор высшей категории - высшее профессиональное образование (театрально-декорационное, художественное) и стаж работы не менее 5 лет в должности художника-декоратора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Художник-декоратор первой категории - высшее профессиональное образование (театрально-декорационное, художественное) без предъявления требований к стажу работы или среднее профессиональное образование (театрально-декорационное, художественное) и стаж работы не менее 3 лет в должности художника-декоратора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Художник-декоратор второй категории - среднее профессиональное образование (театрально-декорационное, художественное)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Художник - технолог сцены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Разрабатывает самостоятельно и/или с привлечением специалистов (консультантов) комплекс документации технического проекта сценического воплощения замысла художника-постановщика и художника по костюмам (монтировочные описи, планировки, фронтальные проекции и разрезы сцены и т.д.). Создает проекты гастрольных вариантов оформления спектаклей текущего репертуара. Следит за соответствием воплощения постановки спектакля (концерта) замыслу художника-постановщика и художника по костюмам, а также художника по свету; использует при оформлении спектаклей (концертов) новейшие достижения в области театрально-постановочной техники, технологии и новых материалов; проводит монтировочные репетиции. Осуществляет контроль состояния художественного оформления спектаклей текущего репертуара, вносит предложения по своевременному ремонту сценического оформления. Принимает решения по проектированию и изготовлению декораций совместно с руководителями подразделений художественно-постановочной части. Проводит экспериментальную деятельность в сфере технологии изготовления декораций. Вносит предложения по усовершенствованию старых технологий. Принимает участие в приемке макетов и эскизов декораций. Принимает участие в работе технических советов по определению технологических приемов и средств воплощения идей постановщиков.</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технологию изготовления компонентов сценического оформления; технические возможности сцены; живописные системы и стили, правила их имитации в сценическом оформлении; историю театрально-декорационного искусства; опыт работы российских и зарубежных специалистов в области сценографии, сценической техники и технологии; историю материальной культуры и сценографии; сценическую технику и технологию; технические параметры и возможности сценической площадки;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Художник-технолог сцены высшей категории - высшее профессиональное образование (театрально-декорационное, художественное) и стаж работы не менее 5 лет в должности художника-технолога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Художник-технолог сцены первой категории - высшее профессиональное образование (театрально-декорационное, художественное) без предъявления требований к стажу работы или среднее профессиональное образование (театрально-декорационное, художественное) и стаж работы не менее 3 лет в должности художника-технолога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Художник-технолог сцены второй категории - среднее профессиональное образование (театрально-декорационное, художественное)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Художник-конструктор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Воплощает замысел художника-постановщика: разрабатывает конструкции, технологию создания и эксплуатации сценического оформления, добиваясь наиболее рациональных конструктивных решений, экономичных в изготовлении, удобных и безопасных в эксплуатации. Участвует в обсуждении и приемке эскизов и макетов сценического оформления к новым постановкам. Решает вопросы использования тех или иных конструктивных материалов при создании декораций, других элементов художественного оформления. Разрабатывает совместно с художником-постановщиком и заведующим художественно-постановочной частью предложения о возможности выездного варианта сценического оформления. Осуществляет контроль за соблюдением принятой технологии выполнения конструкций декораций, других элементов художественного оформления и их эксплуатацией, сохранением целостности художественного решения. Предлагает конструктивные решения необходимых элементов оформления при проведении организацией исполнительских искусств выставок, рекламных кампаний и т.п.</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технические параметры и возможности сцены и производственного оборудования мастерских; технологию изготовления сценических декораций; свойства, специфику и фактуру применяемых материалов; правила хранения и транспортировки декораций; опыт работы организаций исполнительских искусств и специализированных организаций в разработке конструкций декораций; историю материальной культуры и театрально-декорационного искусства; основы экономики и управления в сфере исполнительских искусств,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Художник-конструктор высшей категории - высшее профессиональное образование (театрально-декорационное, художественное, техническое) и стаж работы не менее 5 лет в должности художника-конструктора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Художник-конструктор первой категории - высшее профессиональное образование (театрально-декорационное, художественное, техническое) без предъявления требований к стажу работы или среднее профессиональное образование (театрально-декорационное, художественное) и стаж работы не менее 3 лет в должности художника-конструктора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Художник-конструктор второй категории - среднее профессиональное образование (театрально-декорационное, художественное)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Художник-скульптор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Создает по эскизам художника-постановщика объемно-пластические элементы оформления (куклы, маски, скульптуры, детали реквизита, декораций, костюмов и т.п.), соблюдая стиль и характер заданий художника-постановщика, непосредственно исполняет детали оформления. Готовит чертежи, шаблоны, рисунки, формы для отливки, маширования, чеканки и прочих способов изготовления деталей оформления другими исполнителями и контролирует их работу. Контролирует изготовление механизмов и устройств, взаимодействующих с объемно-пластическими деталями, соединением их с прочими элементами оформления. Совершенствует технологию изготовления объемно-пластических деталей оформления. Ведет работу по внедрению новейших достижений науки и техники в этой области. Контролирует сохранность элементов объемно-пластического оформления в процессе эксплуатации и в случае необходимости обеспечивает их воссоздание. Участвует в подготовке необходимых элементов оформления при проведении организацией исполнительских искусств выставок, рекламных кампаний и т.п.</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технику рисования, черчения; технику и технологию лепки, формовки и изготовления объемно-пластических элементов оформления из различных материалов; опыт работы организаций исполнительских искусств в области скульптурно-декорационных работ; методы творческой работы по созданию декораций в организациях исполнительских искусств; историю искусства; историю материальной культуры и костюма; историю театрально-декорационного искусства; основы экономики и управления в сфере исполнительских искусств,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Художник-скульптор высшей категории - высшее профессиональное образование (театрально-декорационное, художественное) и стаж работы не менее 5 лет художника-скульптора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Художник-скульптор первой категории - высшее профессиональное образование (театрально-декорационное, художественное) без предъявления требований к стажу работы или среднее профессиональное образование (театрально-декорационное, художественное) и стаж работы не менее 3 лет в должности художника-скульптора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Художник-скульптор второй категории - среднее профессиональное образование (театрально-декорационное, художественное)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Художник по свету</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Разрабатывает совместно с художником-постановщиком и режиссером-постановщиком стилистику художественно-светового оформления новой постановки. Участвует в приемке макета сценического оформления спектакля (концерта), разрабатывает проект художественно-светового оформления, монтировки световых приборов с учетом имеющихся технических средств и возможности приобретения дополнительных. Разрабатывает световые эффекты, необходимые для них технические средства и документацию. Проводит световые репетиции с фиксацией установленного художественного освещения в световой партитуре. Контролирует точное выполнение зафиксированного художественно-светового оформления в текущем репертуаре. Разрабатывает перспективные планы модернизации постановочного освещения. Организует художественное освещение при проведении организацией исполнительских искусств выставок, рекламных кампаний и т.п.</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технические параметры, сценическую технику и технологию; параметры и технические характеристики осветительной аппаратуры; основные приемы художественного освещения в соотношении со сценографическим решением; новейшие достижения науки и техники в области сценического освещения; электротехнику; оптику; электронику; вычислительную технику; цветоведение; механику; правила эксплуатации, хранения и транспортировки осветительных приборов; опыт работы организаций исполнительских искусств и специализированных организаций в области сценического света; историю материальной культуры и театрально-декорационного искусства; основы экономики и управления в сфере исполнительских искусств,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Художник по свету высшей категории - высшее профессиональное образование (культуры и искусства, техническое) и стаж работы не менее 5 лет в должности художника по свету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Художник по свету первой категории - высшее профессиональное образование (культуры и искусства, техническое) без предъявления требований к стажу работы или среднее профессиональное образование (культуры и искусства, техническое) и стаж работы не менее 3 лет в должности художника по свету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Художник по свету второй категории - среднее профессиональное образование (культуры и искусства, техническое)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Художник-модельер театрального костюма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Исполняет сценические костюмы по эскизам художника-постановщика, разрабатывает самостоятельно и/или с привлечением специалистов (консультантов) комплект документации, требующейся для изготовления сценических костюмов. Обеспечивает наиболее целостную, точную и конкретную реализацию эскизов костюмов. При создании сценических костюмов внедряет новейшие достижения в области швейной техники, технологии и новых материалов. Руководит подразделением организации исполнительских искусств, изготавливающим сценические костюмы, контролируя раскрой деталей костюма, выполнение указаний художника-постановщика, художника по костюму по фактуре, цвету, крою, объемам и деталям костюма, правильность пошива и других работ по изготовлению костюма. Контролирует рациональное использование костюмов, соблюдение технологических правил их эксплуатации, стирки, химической чистки, хранения и транспортировки.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технику и технологию изготовления сценического костюма; свойства, специфику и фактуру материалов, применяемых в костюмном производстве; правила эксплуатации, хранения и транспортировки костюмов; особенности фигур и индивидуальностей актеров организации исполнительских искусств; опыт работы организаций исполнительских искусств в области изготовления и эксплуатации сценического костюма; историю театрально-декорационного искусства и костюма; историю литературы, театра, балета; методы творческой работы по созданию сценического костюма в организациях исполнительских искусств; основы экономики и управления в сфере исполнительских искусств,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Художник-модельер театрального костюма высшей категории - высшее профессиональное образование (театрально-декорационное, художественное, техническое) и стаж работы не менее 5 лет в должности художника-модельера театрального костюма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Художник-модельер театрального костюма первой категории - высшее профессиональное образование (театрально-декорационное, художественное, техническое) без предъявления требований к стажу работы или среднее профессиональное образование (театрально-декорационное, художественное, техническое) и стаж работы не менее 3 лет в должности художника-модельера театрального костюма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Художник-модельер театрального костюма второй категории - среднее профессиональное образование (театрально-декорационное, художественное, техническое)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Концертмейстер по классу вокала (балета)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Ведет индивидуальные и групповые занятия с солистами-вокалистами, артистами хора, солистами и артистами балета. Готовит с ними партии под руководством дирижера или балетмейстера. Ведет на репетициях музыкальное сопровождение на фортепиано в процессе работы над новыми и возобновляемыми постановками. Аккомпанирует исполнителям при проведении концертов, других мероприятий. Исполняет новые музыкальные произведения с листа и транспонирует сложный нотный материал.</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историю музыкального театра, вокального искусства, хореографии; классическую и современную музыкальную драматургию; текущий репертуар организации исполнительских искусств; методы вокальной педагогики, ансамблевого и хорового пения; принципы концертмейстерской работы по вокалу (балету); основы экономики и управления в сфере исполнительских искусств,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Концертмейстер по классу вокала (балета) первой категории - высшее профессиональное образование (музыкальное) и стаж работы не менее 3 лет в должности концертмейстера по классу вокала (балета)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Концертмейстер по классу вокала (балета) второй категории - высшее профессиональное образование (музыкальное)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Режиссер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Участвует в создании новых и возобновлении ранее созданных постановок. По поручению режиссера-постановщика участвует в подготовительном периоде подготовки новой постановки, собирая и анализируя необходимый литературный, музыкальный, иконографический материал, проводит отдельные репетиции или принимает в них участие в качестве ассистента, осуществляет ввод новых исполнителей в спектакли (представления). Участвует в планировании и обеспечении репетиционного процесса. В порядке, установленном в организации исполнительских искусств, дежурит на спектаклях (концертах, представлениях). Принимает непосредственное участие в подготовке мероприятий по повышению профессионального мастерства творческих работников организации исполнительских искусств, в работе по пропаганде исполнительских искусств, направленной на расширение зрительской аудитории.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основы режиссуры и актерского мастерства, сценического и музыкального оформления постановок, вокального, хорового и хореографического искусства; историю отечественного и мирового театрального, музыкального, циркового, других видов искусств и литературы; состояние современного отечественного и зарубежного театрального искусства, других видов исполнительских искусств; современную и классическую драматургию; основы сценической технологии; основы экономики и управления в сфере исполнительских искусств,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Режиссер первой категории - высшее профессиональное образование (культуры и искусства) и стаж работы не менее 3 лет в должности режиссера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Режиссер второй категории - высшее профессиональное образование (культуры и искусства)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Звукорежиссер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Участвует в подготовке новых и возобновляемых постановок, под руководством режиссера-постановщика и музыкального руководителя создает с использованием технических средств звуковой образ спектакля (номера, представления). В сотрудничестве с режиссером-постановщиком и музыкальным руководителем участвует в подготовительном периоде создания спектакля (номера представления), подбирая необходимые фонограммы или организуя их запись. Участвует в обеспечении фонограммами репетиционного процесса. Осуществляет контроль за качеством звучания фонограмм в спектаклях (концертах, представлениях) текущего репертуара. В порядке, установленном в организации исполнительских искусств, дежурит на спектаклях (концертах, представлениях). Принимает непосредственное участие в подготовке мероприятий по повышению профессионального мастерства работников радиоцеха организации исполнительских искусств, в работе по пропаганде исполнительских искусств, направленной на расширение зрительской аудитории. Осуществляет профилактику и текущий ремонт звукозаписывающего и звукоусилительного оборудования.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основы режиссуры и актерского мастерства; теорию и практику музыкального и шумового оформления постановок; параметры и технические характеристики современной звукозаписывающей и звуковоспроизводящей аппаратуры; технологию звукозаписи и звуковоспроизведения; основы акустики; акустические возможности театральных и концертных залов, цирков; историю отечественного и мирового театрального, музыкального, циркового искусства и литературы; основы экономики и управления в сфере исполнительских искусств, трудового законодательства,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Звукорежиссер первой категории - высшее профессиональное образование (культуры и искусства, техническое) без предъявления требований к стажу работы или среднее профессиональное образование (культуры и искусства, техническое) и стаж работы не менее 3 лет в должности звукорежиссера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Звукорежиссер второй категории - среднее профессиональное образование (культуры и искусства, техническое)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Репетитор по вокалу</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Ведет индивидуальные и групповые занятия с артистами по повышению их вокальной квалификации. Работает с солистами-вокалистами над партиями при подготовке новых или возобновляемых постановок, а также с новыми исполнителями в постановках текущего репертуара.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теорию и практику мастерства солиста-вокалиста; историю музыкального театра, вокального искусства, других видов искусств; теорию и практику вокального искусства и вокальной педагогики; классический и современный вокальный репертуар; текущий репертуар организации исполнительских искусств и новые произведения, принимаемые к постановке; основы экономики и управления в сфере исполнительских искусств,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Репетитор по вокалу первой категории - высшее профессиональное образование (музыкальное) и стаж работы не менее 3 лет в должности репетитора по вокалу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Репетитор по вокалу второй категории - высшее профессиональное образование (музыкальное) без предъявления требований к стажу работы или среднее профессиональное образование (музыкальное)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Репетитор по балету</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Ведет ежедневный тренаж с балетной труппой. Проводит индивидуальные и групповые занятия с артистами балета по повышению их квалификации. Разучивает с артистами балета партии в новых или возобновляемых постановках, работает с новыми исполнителями в текущем репертуаре. Контролирует на спектаклях (концертах, представлениях) качество исполнения артистами балета сольных партий, групповых и массовых сцен. Работает с молодежью балетной труппы над повышением профессионального мастерства.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историю музыки, театра, балета; основы актерского мастерства; классический и современный российский и зарубежный балетный репертуар; классическую, современную и народную хореографию; методы педагогической, тренажной и репетиторской работы; текущий репертуар организации исполнительских искусств, новые произведения, принимаемые к постановке; основы экономики и управления в сфере исполнительских искусств,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Репетитор по балету первой категории - высшее профессиональное образование (хореографическое) и стаж работы не менее 3 лет в должности репетитора по балету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Репетитор по балету второй категории - высшее профессиональное образование (хореографическое) без предъявления требований к стажу работы или среднее профессиональное образование (хореографическое)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Репетитор по технике речи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Ведет индивидуальные и групповые занятия с артистами по совершенствованию сценической речи. Участвует в репетициях. Оказывает методическую и практическую помощь артистам при подготовке ролей. Повышает свою квалификацию, периодически стажируясь у ведущих мастеров по технике речи.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классическую и современную литературу и драматургию; технику сценической речи; культуру речи; правила литературного произношения; лексику русского и иных языков; основы экономики и управления в сфере исполнительских искусств, трудового законодательства; правила внутреннего трудового распорядка,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Репетитор по технике речи первой категории - высшее профессиональное образование (культуры и искусства, филологическое) и стаж работы не менее 3 лет в должности репетитора по технике речи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Репетитор по технике речи второй категории - высшее профессиональное образование (культуры и искусства, филологическое)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Ассистенты: режиссера, дирижера, балетмейстера,</w:t>
      </w:r>
    </w:p>
    <w:p w:rsidR="0071108C" w:rsidRDefault="0071108C">
      <w:pPr>
        <w:autoSpaceDE w:val="0"/>
        <w:autoSpaceDN w:val="0"/>
        <w:adjustRightInd w:val="0"/>
        <w:spacing w:after="0" w:line="240" w:lineRule="auto"/>
        <w:jc w:val="center"/>
        <w:rPr>
          <w:rFonts w:cs="Calibri"/>
        </w:rPr>
      </w:pPr>
      <w:r>
        <w:rPr>
          <w:rFonts w:cs="Calibri"/>
        </w:rPr>
        <w:t>хормейстера; помощник режиссера</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Участвует в планировании и организации подготовки новых и возобновлении ранее созданных постановок. Выполняет поручения режиссера-постановщика, балетмейстера-постановщика, дирижера - музыкального руководителя постановки в подготовительном периоде осуществления новой постановки. Участвует в составлении репетиционных планов и расписания репетиций, планов-графиков подготовки новой постановки. Обеспечивает репетиции необходимыми литературными и нотными материалами (тексты пьесы, ролей, партитура, клавир, инструментальные и вокальные партии и т.п.). Осуществляет вызов на репетиции артистов, дирижеров, концертмейстеров, консультантов, суфлера и других требуемых специалистов. Ассистирует режиссеру-постановщику (балетмейстеру-постановщику, музыкальному руководителю) в процессе проведения репетиций. Обеспечивает репетицию необходимым реквизитом (элементы декораций, мебель, музыкальные инструменты, пюпитры и т.п.), а также необходимыми фонограммами, элементами шумового оформления. По поручению режиссера-постановщика проводит отдельные репетиции и производит вводы новых исполнителей. В порядке, установленном в организации исполнительских искусств, дежурит на спектаклях, концертах, представлениях; ведет учет репетиций и спектаклей (концертов, представлений), творческой работы художественного и артистического персонала. Выполняет поручения художественного руководителя, главного режиссера, главного балетмейстера, главного дирижера, заведующего труппой, связанные с планированием, организацией и учетом творческой деятельности.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основы режиссуры и актерского мастерства, музыкальной грамоты, хореографического, вокального, хорового искусства, сценического и музыкального оформления постановок; современную и классическую драматургию; устройство и оборудование сцены; основы сценической технологии, экономики и управления в сфере исполнительских искусств, трудового законодательства; правила внутреннего трудового распорядка,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Ассистенты: режиссера, дирижера, балетмейстера, хормейстера; помощник режиссера первой категории - высшее профессиональное образование (культуры и искусства) и стаж работы не менее 3 лет или среднее профессиональное образование (культуры и искусства) и стаж работы не менее 5 лет в должности ассистента; режиссера, дирижера, балетмейстера, хормейстера; помощника режиссера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Ассистенты: режиссера, дирижера, балетмейстера, хормейстера; помощник режиссера второй категории - высшее профессиональное образование (культуры и искусства) без предъявления требований к стажу работы или среднее профессиональное образование (культуры и искусства)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Суфлер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Присутствует на репетициях и на спектаклях. Следит по режиссерскому экземпляру пьесы (клавира) за правильностью воспроизведения исполнителями текста и оказывает им в случае необходимости помощь. Подготавливает по поручению руководства организации исполнительских искусств отчеты о текстуальных нарушениях исполнителей в спектаклях. Контролирует наличие выверенных экземпляров пьес и текстов ролей.</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основы режиссуры и актерского мастерства; современную и классическую драматургию; устройство и оборудование сцены; основы экономики и управления в сфере исполнительских искусств, трудового законодательства; правила внутреннего трудового распорядка,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Среднее профессиональное образование (культуры и искусства) и стаж работы не менее 3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Звукооператор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Обеспечивает техническое качество звука. Участвует в создании режиссерского сценария. Работает совместно с режиссером, звукорежиссером над звуковым решением спектаклей. Осуществляет звуковое и шумовое оформление спектаклей. Участвует в просмотрах, актерских сдачах, застольных репетициях. Участвует совместно с режиссером, звукорежиссером в разработке мизансцен в зависимости от акустических особенностей сценической площади. Определяет звукотехнические средства, необходимые для проведения репетиций, записей. Руководит расстановкой микрофонов, проводит пробные записи особых звуковых эффектов. Производит специальные записи для использования их в спектаклях, а также для создания специальных звуковых эффектов. Руководит процессом монтажа звуковых записей, пополняет шумотеку.</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культуры и искусства, касающиеся деятельности организаций исполнительских искусств; достижения в области акустики и звуковой техники; устройство и правила эксплуатации звукозаписывающей и звуковоспроизводящей аппаратуры, применяемой в организации исполнительских искусств; акустические особенности театральных и концертных залов;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Звукооператор первой категории - высшее профессиональное образование (культуры и искусства, техническое) без предъявления требований к стажу работы или среднее профессиональное образование (культуры и искусства, техническое) и стаж работы не менее 3 лет в должности звукооператора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Звукооператор второй категории - среднее профессиональное образование (культуры и искусства, техническое)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Аранжировщик</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Принимает участие в творческой и производственной деятельности организации исполнительского искусства. Участвует в формировании репертуара музыкального или хореографического коллектива. Осуществляет работу по подготовке нотного материала (аранжировок, переложений, транскрипций, обработок). По поручению работодателя ведет работу над новыми музыкальными произведениями. Обеспечивает своевременную подготовку новых музыкальных произведений в пределах установленных сроков и затрат. Решает совместно с художественным руководством коллектива вопросы использования авторских музыкальных произведений при создании нового репертуара коллектива. Участвует в популяризации достижений музыкального искусства среди населения.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историю музыкального искусства; основы музыкальной теории и инструментоведения; классический и современный музыкальный репертуар; методы профессиональной оркестровки, аранжировки; основы трудового законодательства,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Аранжировщик первой категории - высшее профессиональное образование (музыкальное) и стаж работы не менее 3 лет в должности аранжировщика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Аранжировщик второй категории - высшее профессиональное образование (музыкальное)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Редактор музыкальный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Участвует в формировании репертуара музыкальных театров, концертных организаций, самостоятельных музыкальных (в том числе оркестров), танцевальных и хореографических коллективов, концертных залов, подбирает необходимый музыкальный материал, организует консультации специалистов. Осуществляет взаимодействие с творческими союзами, исполнителями, композиторами, органами по охране авторских прав. Рассматривает творческие заявки, дает по ним заключения. Организует обсуждение новых произведений, новых исполнителей, рекомендует их для включения в новые программы творческого коллектива. Подготавливает договоры на создание или приобретение новых сочинений. Контролирует выполнение авторами договорных обязательств. Редактирует рекламные материалы и следит за их выпуском. Осуществляет связь с прессой, готовит и передает для публикации информационные материалы о творческой жизни коллектива организации исполнительских искусств. Участвует в мероприятиях по изучению зрительской аудитории. Участвует в конференциях, беседах и лекциях.</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методические и нормативные документы, касающиеся деятельности творческого коллектива; историю музыкального искусства; классический и современный музыкальный репертуар; классическую и современную музыкальную культуру; основы издательского дела, организации труда и концертного производства, трудового законодательства,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Редактор музыкальный первой категории - высшее профессиональное образование (культуры и искусства) и стаж работы не менее 3 лет в должности редактора музыкального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Редактор музыкальный второй категории - высшее профессиональное образование (культуры и искусства)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Музыкальный служитель</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Дежурит в канцелярии организации исполнительских искусств, обеспечивая организационные мероприятия по проведению репетиций и спектаклей в течение дня. Отвечает за подготовку помещений для проведения репетиций, обеспечение нотным материалом и клавирами репетиций и спектаклей. Готовит явочные листы для вызова работников творческого состава организации исполнительских искусств на репетиции, спектакли, концерты, ведет учет их явки. Оповещает работников творческого состава об отмене или замене спектаклей, об изменении репертуара. Организует заказ пропусков для работников творческого состава организации в случае проведения спектаклей на других площадках вне организации.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организацию производственно-творческой деятельности; репертуар организации исполнительских искусств; основы организации театрального производства,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Среднее профессиональное образование (культуры и искусства, педагогическое) без предъявления требований к стажу работы или среднее (полное) общее образование и стаж работы в организации исполнительских искусств по направлению профессиональной деятельности не менее 1 года.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Инспектор манежа (ведущий представление)</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артистами и работниками, обслуживающими представление. Руководит униформистами, обеспечивает правильную заправку барьера и мест крепления цирковой аппаратуры. Обеспечивает уборку манежа после представления. Руководит работами по подготовке и проведению представлений (установкой, подвеской и заправкой аппаратов и т.п.). Обеспечивает безопасные условия работы артистов, обслуживающих работников и зрителей. Составляет программу (очередность работы номеров). Контролирует исполнение артистами трюкового репертуара, записанного в их расчетные книжки или творческие паспорта, и о всех случаях неисполнения артистами предусмотренных трюков ставит в известность дирекцию цирка. Ассистирует режиссеру при постановке цирковых программ. Разрабатывает графики репетиций (составляет расписание - "авизо") номеров, участвующих в представлении, и номеров, находящихся в репетиционном периоде. Осуществляет контроль за разгрузкой и погрузкой производственного багажа и обеспечивает порядок при погрузочно-разгрузочных работах. Распределяет артистические гардеробные, отводит места для размещения и хранения аппаратуры и реквизитов номеров, участвующих в программе и находящихся в репетиционном периоде. Ведет табельный учет работы артистов, ассистентов и других работников программы (в том числе находящихся в репетиционном периоде). Проводит инструктаж, обучение и проверку знаний безопасных методов работы артистов, униформистов и других работников, недостаточно обученных лиц. Осуществляет контроль за соблюдением правил технической эксплуатации аппаратуры и правил по охране труда артистами и другими работниками цирка. Контролирует наличие необходимых предупредительных надписей (о хищниках, работе на высоте и т.п.), безопасность хранения пиротехнических материалов, оружия и ядовитых веществ. Контролирует своевременное обеспечение работников цирка спецодеждой, спецобувью и защитными приспособлениями (лонжами, поясами и т.п.). Проводит расследование несчастных случаев и информирует о них дирекцию цирка. Принимает участие и подписывает документ об осмотре каждой вновь прибывшей в цирк цирковой программы, в том числе о проверке аппаратуры и предохранительных средств. Участвует в тематических и дивертисментных представлениях в качестве актера-ведущего, играет роли мимического и разговорного жанра. Исполняет в клоунадах роль "белого" клоуна, ведет представление, читает специальный текст в парадах-прологах, в массовых сценах. Присутствует на манеже во время представлений и репетиций номеров повышенной опасности и обеспечивает соблюдение требований охраны труда, а также контролирует график проведения репетиций артистами физкультурно-спортивного жанра.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цирка; историю развития циркового искусства и его основных жанров; методики профессиональной подготовки и тренировки артистов основных жанров; цирковую терминологию; основы актерского мастерства, сценического движения и техники речи; виды, устройство средств страховки и пассировки; современные достижения отечественного и зарубежного цирка; основы менеджмента, организации циркового дела, трудового законодательства, авторского и смежного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Инспектор манежа (ведущий представление) высшей категории - высшее профессиональное образование (культуры и искусства, техническое) и стаж работы не менее 3 лет в должности инспектора манежа (ведущего представление)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Инспектор манежа (ведущий представление) первой категории - высшее профессиональное образование (культуры и искусства, техническое) без предъявления требований к стажу работы или среднее профессиональное образование (культуры и искусства, техническое) и стаж работы не менее 3 лет в должности инспектора манежа (ведущего представление)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Инспектор манежа (ведущий представление) второй категории - среднее профессиональное образование (культуры и искусства, техническое) без предъявления требований к стажу работы или среднее (полное) общее образование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Репетитор цирковых номеров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Проводит ежедневный тренинг с акробатической, гимнастической и балетной группами цирка. Ведет индивидуальные и групповые занятия с артистами по повышению их квалификации. Следит за качеством исполняемых трюков в представлении. Вводит новых исполнителей в балетные группы цирка, участвует в формировании балетного репертуара. Работает и повышает профессиональное мастерство молодых исполнителей и артистов. Контролирует качество исполнения текущего репертуара.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цирка; историю развития циркового искусства и его основных жанров; цирковую терминологию; основы режиссуры и актерского мастерства; современные достижения отечественного и зарубежного цирка; основы организации циркового дела, трудового законодательства, авторского и смежного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Среднее профессиональное образование (культура и искусство, цирковое искусство)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Инспектор (старший инспектор) творческого коллектива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Организует и обеспечивает работу канцелярии творческого коллектива. Обеспечивает своевременную обработку поступающей и отправляемой корреспонденции. Осуществляет контроль за исполнением документов и их правильным оформлением. Организует работу по учету явки работников творческого коллектива на репетиции и спектакли, их оповещению об отмене или замене спектаклей, об изменении репертуара. Составляет отчет о количестве проведенных творческим коллективом репетиций и спектаклей, а также отчет о занятости творческих работников за отчетный период.</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исполнительского искусства; основы организации театрального производства, делопроизводства, трудового законодательства; порядок учета занятости творческих работников;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Среднее профессиональное образование (культура и искусство, цирковое искусство) без предъявления требований к стажу работы или среднее (полное) общее образование и стаж работы в организациях исполнительских искусств не менее 2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2"/>
        <w:rPr>
          <w:rFonts w:cs="Calibri"/>
        </w:rPr>
      </w:pPr>
      <w:r>
        <w:rPr>
          <w:rFonts w:cs="Calibri"/>
        </w:rPr>
        <w:t>2.4. АРТИСТИЧЕСКИЙ ПЕРСОНАЛ</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2.4.1. ТЕАТРЫ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Артист-вокалист (солист)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Готовит под руководством дирижера и режиссера поручаемые ему партии (роли) в новых постановках или в порядке ввода в спектакли текущего репертуара, а в случае производственной необходимости - в порядке срочного ввода. Исполняет в спектаклях, концертах, других представлениях театра партии (роли) на стационаре, гастролях и выездах. Обладая необходимыми вокальными, музыкальными, сценическими данными, актерским мастерством, создает убедительные вокально-сценические образы. Является на репетиции творчески подготовленным. Занимается с репетитором и концертмейстером, совершенствуя вокальное и актерское мастерство, самостоятельно занимается тренажем. Сохраняет и поддерживает свои актерские данные, соответствующие характеру исполняемых партий (ролей), выполняет несложные задачи, поставленные балетмейстером. Участвует в обсуждении замысла постановки, в которой принимает непосредственное участие.</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театра; теорию и практику мастерства солиста-вокалиста; историю музыкального театра, вокального искусства, других видов искусств; классическую и современную музыкальную драматургию; творческие достижения современного музыкального театра; основы сценической речи, сценического движения и хореографии; методы тренажа и самостоятельной работы над партией (ролью); текущий репертуар музыкального театра; основы организации театрального дела,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Артист-вокалист (солист) - ведущий мастер сцены - высшее профессиональное образование (музыкальное) и стаж работы в организации исполнительского искусства не менее 5 лет в должности артиста-вокалиста (солиста) высшей категории.</w:t>
      </w:r>
    </w:p>
    <w:p w:rsidR="0071108C" w:rsidRDefault="0071108C">
      <w:pPr>
        <w:autoSpaceDE w:val="0"/>
        <w:autoSpaceDN w:val="0"/>
        <w:adjustRightInd w:val="0"/>
        <w:spacing w:after="0" w:line="240" w:lineRule="auto"/>
        <w:ind w:firstLine="540"/>
        <w:jc w:val="both"/>
        <w:rPr>
          <w:rFonts w:cs="Calibri"/>
        </w:rPr>
      </w:pPr>
      <w:r>
        <w:rPr>
          <w:rFonts w:cs="Calibri"/>
        </w:rPr>
        <w:t>Выдающиеся вокальные, музыкальные и сценические данные; яркая творческая индивидуальность; высокое профессиональное мастерство при исполнении значительных и ответственных партий (ролей); широкое признание зрителей и общественности.</w:t>
      </w:r>
    </w:p>
    <w:p w:rsidR="0071108C" w:rsidRDefault="0071108C">
      <w:pPr>
        <w:autoSpaceDE w:val="0"/>
        <w:autoSpaceDN w:val="0"/>
        <w:adjustRightInd w:val="0"/>
        <w:spacing w:after="0" w:line="240" w:lineRule="auto"/>
        <w:ind w:firstLine="540"/>
        <w:jc w:val="both"/>
        <w:rPr>
          <w:rFonts w:cs="Calibri"/>
        </w:rPr>
      </w:pPr>
      <w:r>
        <w:rPr>
          <w:rFonts w:cs="Calibri"/>
        </w:rPr>
        <w:t>Артист-вокалист (солист) высшей категории - высшее профессиональное образование (музыкальное) и стаж работы в организации исполнительского искусства не менее 3 лет в должности артиста-вокалиста (солиста)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Отличные вокальные, музыкальные и сценические данные; яркая творческая индивидуальность; профессиональное мастерство при исполнении значительных и ответственных (первых и вторых) партий (ролей); признание зрителей и общественности.</w:t>
      </w:r>
    </w:p>
    <w:p w:rsidR="0071108C" w:rsidRDefault="0071108C">
      <w:pPr>
        <w:autoSpaceDE w:val="0"/>
        <w:autoSpaceDN w:val="0"/>
        <w:adjustRightInd w:val="0"/>
        <w:spacing w:after="0" w:line="240" w:lineRule="auto"/>
        <w:ind w:firstLine="540"/>
        <w:jc w:val="both"/>
        <w:rPr>
          <w:rFonts w:cs="Calibri"/>
        </w:rPr>
      </w:pPr>
      <w:r>
        <w:rPr>
          <w:rFonts w:cs="Calibri"/>
        </w:rPr>
        <w:t>Артист-вокалист (солист) первой категории - высшее профессиональное образование (музыкальное) и стаж работы в организации исполнительского искусства не менее 2 лет или среднее профессиональное образование (музыкальное) и стаж работы в организации исполнительского искусства не менее 5 лет в должности артиста-вокалиста (солиста)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Хорошие вокальные, музыкальные и сценические данные; творческая индивидуальность; профессиональное мастерство при исполнении партий (ролей) второго и третьего плана.</w:t>
      </w:r>
    </w:p>
    <w:p w:rsidR="0071108C" w:rsidRDefault="0071108C">
      <w:pPr>
        <w:autoSpaceDE w:val="0"/>
        <w:autoSpaceDN w:val="0"/>
        <w:adjustRightInd w:val="0"/>
        <w:spacing w:after="0" w:line="240" w:lineRule="auto"/>
        <w:ind w:firstLine="540"/>
        <w:jc w:val="both"/>
        <w:rPr>
          <w:rFonts w:cs="Calibri"/>
        </w:rPr>
      </w:pPr>
      <w:r>
        <w:rPr>
          <w:rFonts w:cs="Calibri"/>
        </w:rPr>
        <w:t>Артист-вокалист (солист) второй категории - высшее профессиональное образование (музыкальное) без предъявления требований к стажу работы или среднее профессиональное образование (музыкальное) и участие в течение 3 лет в деятельности любительских коллективов (хор, музыкальный коллектив).</w:t>
      </w:r>
    </w:p>
    <w:p w:rsidR="0071108C" w:rsidRDefault="0071108C">
      <w:pPr>
        <w:autoSpaceDE w:val="0"/>
        <w:autoSpaceDN w:val="0"/>
        <w:adjustRightInd w:val="0"/>
        <w:spacing w:after="0" w:line="240" w:lineRule="auto"/>
        <w:ind w:firstLine="540"/>
        <w:jc w:val="both"/>
        <w:rPr>
          <w:rFonts w:cs="Calibri"/>
        </w:rPr>
      </w:pPr>
      <w:r>
        <w:rPr>
          <w:rFonts w:cs="Calibri"/>
        </w:rPr>
        <w:t>Наличие необходимых вокальных, музыкальных и сценических данных.</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горлового пения (хоомейжи)</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Готовит под руководством дирижера и художественного руководителя поручаемые ему в соответствии с квалификацией партии произведений текущего репертуара или новых произведений. Исполняет в музыкальных постановках, концертах, представлениях вокальные партии (роли) на стационаре, гастролях и выездах. Обладая сольным двухголосным горловым пением, музыкальными, сценическими данными, актерским мастерством, создает убедительные вокально-сценические образы. Является на репетиции творчески подготовленным. Занимается с репетитором и концертмейстером, совершенствуя вокальное и актерское мастерство. Самостоятельно занимается тренажем для сохранения и поддерживания актерских данных, соответствующих характеру исполняемых партий (ролей), выполняет несложные задачи, поставленные балетмейстером.</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исполнительского искусства; теорию мастерства артиста-вокалиста и горлового пения; технику исполнения сольного двухголосного горлового пения; основы сценического движения; историю вокального искусства, горлового пения (хоомей), других видов искусств, музыкального фольклора; классическую и современную музыку; творческие достижения современного музыкального коллектива; методы тренажа и самостоятельной работы над партией (ролью); текущий репертуар музыкального коллектива; основы организации искусства сольного двухголосного горлового пения,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горлового пения (хоомейжи) - ведущий мастер сцены - высшее профессиональное образование (музыкальное) и стаж работы в организации исполнительского искусства не менее 5 лет в должности артиста горлового пения (хоомейжи) высшей категории.</w:t>
      </w:r>
    </w:p>
    <w:p w:rsidR="0071108C" w:rsidRDefault="0071108C">
      <w:pPr>
        <w:autoSpaceDE w:val="0"/>
        <w:autoSpaceDN w:val="0"/>
        <w:adjustRightInd w:val="0"/>
        <w:spacing w:after="0" w:line="240" w:lineRule="auto"/>
        <w:ind w:firstLine="540"/>
        <w:jc w:val="both"/>
        <w:rPr>
          <w:rFonts w:cs="Calibri"/>
        </w:rPr>
      </w:pPr>
      <w:r>
        <w:rPr>
          <w:rFonts w:cs="Calibri"/>
        </w:rPr>
        <w:t>Выдающиеся данные исполнителя горлового пения, яркая творческая индивидуальность; высокое профессиональное мастерство при исполнении значительных и ответственных партий; широкое признание зрителей и общественности.</w:t>
      </w:r>
    </w:p>
    <w:p w:rsidR="0071108C" w:rsidRDefault="0071108C">
      <w:pPr>
        <w:autoSpaceDE w:val="0"/>
        <w:autoSpaceDN w:val="0"/>
        <w:adjustRightInd w:val="0"/>
        <w:spacing w:after="0" w:line="240" w:lineRule="auto"/>
        <w:ind w:firstLine="540"/>
        <w:jc w:val="both"/>
        <w:rPr>
          <w:rFonts w:cs="Calibri"/>
        </w:rPr>
      </w:pPr>
      <w:r>
        <w:rPr>
          <w:rFonts w:cs="Calibri"/>
        </w:rPr>
        <w:t>Артист горлового пения (хоомейжи) высшей категории - высшее профессиональное образование (музыкальное) и стаж работы в организации исполнительского искусства не менее 3 лет в должности артист горлового пения (хоомейжи)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Отличные данные исполнителя горлового пения; яркая творческая индивидуальность; профессиональное мастерство при исполнении ведущих партий; признание зрителей и общественности.</w:t>
      </w:r>
    </w:p>
    <w:p w:rsidR="0071108C" w:rsidRDefault="0071108C">
      <w:pPr>
        <w:autoSpaceDE w:val="0"/>
        <w:autoSpaceDN w:val="0"/>
        <w:adjustRightInd w:val="0"/>
        <w:spacing w:after="0" w:line="240" w:lineRule="auto"/>
        <w:ind w:firstLine="540"/>
        <w:jc w:val="both"/>
        <w:rPr>
          <w:rFonts w:cs="Calibri"/>
        </w:rPr>
      </w:pPr>
      <w:r>
        <w:rPr>
          <w:rFonts w:cs="Calibri"/>
        </w:rPr>
        <w:t>Артист горлового пения (хоомейжи) первой категории - высшее профессиональное образование (музыкальное) и стаж работы в организации исполнительского искусства не менее 2 лет или среднее профессиональное образование и стаж работы в организации исполнительского искусства не менее 5 лет в должности артиста горлового пения (хоомейжи)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Хорошие данные исполнителя горлового пения; определенная творческая индивидуальность; профессиональное мастерство.</w:t>
      </w:r>
    </w:p>
    <w:p w:rsidR="0071108C" w:rsidRDefault="0071108C">
      <w:pPr>
        <w:autoSpaceDE w:val="0"/>
        <w:autoSpaceDN w:val="0"/>
        <w:adjustRightInd w:val="0"/>
        <w:spacing w:after="0" w:line="240" w:lineRule="auto"/>
        <w:ind w:firstLine="540"/>
        <w:jc w:val="both"/>
        <w:rPr>
          <w:rFonts w:cs="Calibri"/>
        </w:rPr>
      </w:pPr>
      <w:r>
        <w:rPr>
          <w:rFonts w:cs="Calibri"/>
        </w:rPr>
        <w:t>Артист горлового пения (хоомейжи) второй категории - высшее профессиональное образование (музыкальное) без предъявления требований к стажу работы, или среднее профессиональное образование (музыкальное) и стаж работы в организации исполнительского искусства не менее 1 года, или участие в течение 3 лет в деятельности любительских музыкальных коллективов.</w:t>
      </w:r>
    </w:p>
    <w:p w:rsidR="0071108C" w:rsidRDefault="0071108C">
      <w:pPr>
        <w:autoSpaceDE w:val="0"/>
        <w:autoSpaceDN w:val="0"/>
        <w:adjustRightInd w:val="0"/>
        <w:spacing w:after="0" w:line="240" w:lineRule="auto"/>
        <w:ind w:firstLine="540"/>
        <w:jc w:val="both"/>
        <w:rPr>
          <w:rFonts w:cs="Calibri"/>
        </w:rPr>
      </w:pPr>
      <w:r>
        <w:rPr>
          <w:rFonts w:cs="Calibri"/>
        </w:rPr>
        <w:t>Наличие необходимых данных исполнителя горлового пения.</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балета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Готовит под руководством балетмейстера и дирижера поручаемые ему в соответствии с квалификацией партии в новых постановках или в порядке ввода в спектакли текущего репертуара, а в случае производственной необходимости - в порядке срочного ввода. Исполняет в спектаклях, концертах, других представлениях театра поручаемые ему партии на стационаре, гастролях и выездах. Свободно владеет хореографической лексикой. Является на репетиции творчески подготовленным. Постоянно посещает уроки классического танца и занятия с репетитором и концертмейстером, совершенствуя свое мастерство. Сохраняет и поддерживает внешнюю форму, соответствующую характеру исполняемых партий. Участвует в обсуждении замысла постановки, в которой принимает непосредственное участие. Является на репетиции творчески подготовленным.</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театра; теорию и практику мастерства артиста балета; историю театра, балета, других видов искусств; классический и современный отечественный и зарубежный репертуар балетного театра; основы музыкальной грамоты; методы тренажа и самостоятельной работы над партией; текущий репертуар театра; основы организации театрального дела,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балета - ведущий мастер сцены - высшее профессиональное образование (хореографическое) и стаж работы в профессиональном балете не менее 3 лет или среднее профессиональное образование (хореографическое) и стаж работы в профессиональном балете не менее 5 лет в должности артиста балета высшей категории.</w:t>
      </w:r>
    </w:p>
    <w:p w:rsidR="0071108C" w:rsidRDefault="0071108C">
      <w:pPr>
        <w:autoSpaceDE w:val="0"/>
        <w:autoSpaceDN w:val="0"/>
        <w:adjustRightInd w:val="0"/>
        <w:spacing w:after="0" w:line="240" w:lineRule="auto"/>
        <w:ind w:firstLine="540"/>
        <w:jc w:val="both"/>
        <w:rPr>
          <w:rFonts w:cs="Calibri"/>
        </w:rPr>
      </w:pPr>
      <w:r>
        <w:rPr>
          <w:rFonts w:cs="Calibri"/>
        </w:rPr>
        <w:t>Выдающиеся хореографические и сценические данные; яркая творческая индивидуальность; высокое профессиональное мастерство при исполнении ведущих и первых партий в балетах, а также ведущих балетных партий в оперных спектаклях и ответственных сольных танцевальных номеров и партий в опереттах и музыкальных комедиях; широкое признание зрителей и общественности.</w:t>
      </w:r>
    </w:p>
    <w:p w:rsidR="0071108C" w:rsidRDefault="0071108C">
      <w:pPr>
        <w:autoSpaceDE w:val="0"/>
        <w:autoSpaceDN w:val="0"/>
        <w:adjustRightInd w:val="0"/>
        <w:spacing w:after="0" w:line="240" w:lineRule="auto"/>
        <w:ind w:firstLine="540"/>
        <w:jc w:val="both"/>
        <w:rPr>
          <w:rFonts w:cs="Calibri"/>
        </w:rPr>
      </w:pPr>
      <w:r>
        <w:rPr>
          <w:rFonts w:cs="Calibri"/>
        </w:rPr>
        <w:t>Артист балета высшей категории - высшее профессиональное образование (хореографическое) и стаж работы в профессиональном театре не менее 2 лет или среднее профессиональное образование (хореографическое) и стаж работы в профессиональном театре не менее 5 лет в должности артиста балета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Отличные хореографические и сценические данные; яркая творческая индивидуальность; высокое профессиональное мастерство при исполнении ведущих и первых партий в балетах, а также ведущих балетных партий в оперных спектаклях и ответственных сольных танцевальных номеров и партий в опереттах и музыкальных комедиях; признание зрителей и общественности.</w:t>
      </w:r>
    </w:p>
    <w:p w:rsidR="0071108C" w:rsidRDefault="0071108C">
      <w:pPr>
        <w:autoSpaceDE w:val="0"/>
        <w:autoSpaceDN w:val="0"/>
        <w:adjustRightInd w:val="0"/>
        <w:spacing w:after="0" w:line="240" w:lineRule="auto"/>
        <w:ind w:firstLine="540"/>
        <w:jc w:val="both"/>
        <w:rPr>
          <w:rFonts w:cs="Calibri"/>
        </w:rPr>
      </w:pPr>
      <w:r>
        <w:rPr>
          <w:rFonts w:cs="Calibri"/>
        </w:rPr>
        <w:t>Артист балета первой категории - высшее профессиональное образование (хореографическое) без предъявления требований к стажу работы или среднее профессиональное образование (хореографическое) и стаж работы в профессиональном театре не менее 2 лет в должности артиста балета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Хорошие хореографические и сценические данные; яркая творческая индивидуальность; профессиональное мастерство при исполнении первых и вторых партий, а в отдельных случаях и ведущих партий в балетах, ведущих балетных партий в оперных спектаклях, значительных сольных и групповых танцевальных номеров в опереттах и музыкальных комедиях, технически сложных номеров в спектаклях всех жанров.</w:t>
      </w:r>
    </w:p>
    <w:p w:rsidR="0071108C" w:rsidRDefault="0071108C">
      <w:pPr>
        <w:autoSpaceDE w:val="0"/>
        <w:autoSpaceDN w:val="0"/>
        <w:adjustRightInd w:val="0"/>
        <w:spacing w:after="0" w:line="240" w:lineRule="auto"/>
        <w:ind w:firstLine="540"/>
        <w:jc w:val="both"/>
        <w:rPr>
          <w:rFonts w:cs="Calibri"/>
        </w:rPr>
      </w:pPr>
      <w:r>
        <w:rPr>
          <w:rFonts w:cs="Calibri"/>
        </w:rPr>
        <w:t>Артист балета второй категории - среднее профессиональное образование (хореографическое) без предъявления требований к стажу работы или среднее (полное) общее образование и участие в течение 5 лет в деятельности любительского хореографического коллектива.</w:t>
      </w:r>
    </w:p>
    <w:p w:rsidR="0071108C" w:rsidRDefault="0071108C">
      <w:pPr>
        <w:autoSpaceDE w:val="0"/>
        <w:autoSpaceDN w:val="0"/>
        <w:adjustRightInd w:val="0"/>
        <w:spacing w:after="0" w:line="240" w:lineRule="auto"/>
        <w:ind w:firstLine="540"/>
        <w:jc w:val="both"/>
        <w:rPr>
          <w:rFonts w:cs="Calibri"/>
        </w:rPr>
      </w:pPr>
      <w:r>
        <w:rPr>
          <w:rFonts w:cs="Calibri"/>
        </w:rPr>
        <w:t>Наличие хороших танцевальных, музыкальных и сценических данных; способность к исполнению ансамблевых танцев и участию в массовых сценах, а также к исполнению вторых партий и несложных сольных хореографических номеров.</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оркестра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 соответствии с требованиями дирижера разучивает и исполняет оркестровые партии соответствующего музыкального инструмента в спектаклях (концертах) театра на стационаре, на гастролях и выездах. Обладает развитыми навыками ансамблевого музицирования, бегло читает ноты с листа. Постоянно повышает свой технический уровень и музыкальную культуру исполнения. В случае необходимости привлекается к исполнению оркестровых или сольных партий на сцене в спектакле.</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театра; историю и основные достижения музыкального театра, музыкальной культуры; классический и современный российский и зарубежный репертуар музыкальных театров; текущий репертуар театра; музыкальную литературу для соответствующего музыкального инструмента; комплекс музыкально-теоретических предметов; методы самостоятельной работы над музыкальной партией; основы организации театрального дела,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оркестра - ведущий мастер сцены (ведущий концертмейстер, руководитель группы инструментов) - высшее профессиональное образование (музыкальное) и стаж работы в оркестре не менее 5 лет в должности артиста оркестра высшей категории.</w:t>
      </w:r>
    </w:p>
    <w:p w:rsidR="0071108C" w:rsidRDefault="0071108C">
      <w:pPr>
        <w:autoSpaceDE w:val="0"/>
        <w:autoSpaceDN w:val="0"/>
        <w:adjustRightInd w:val="0"/>
        <w:spacing w:after="0" w:line="240" w:lineRule="auto"/>
        <w:ind w:firstLine="540"/>
        <w:jc w:val="both"/>
        <w:rPr>
          <w:rFonts w:cs="Calibri"/>
        </w:rPr>
      </w:pPr>
      <w:r>
        <w:rPr>
          <w:rFonts w:cs="Calibri"/>
        </w:rPr>
        <w:t>Выдающиеся музыкальные данные; высокий уровень техники и музыкальной культуры исполнения; обширные знания в области репертуара музыкальных театров и большой опыт работы в оркестре, а также исполнения сольных партий по соответствующей группе инструментов.</w:t>
      </w:r>
    </w:p>
    <w:p w:rsidR="0071108C" w:rsidRDefault="0071108C">
      <w:pPr>
        <w:autoSpaceDE w:val="0"/>
        <w:autoSpaceDN w:val="0"/>
        <w:adjustRightInd w:val="0"/>
        <w:spacing w:after="0" w:line="240" w:lineRule="auto"/>
        <w:ind w:firstLine="540"/>
        <w:jc w:val="both"/>
        <w:rPr>
          <w:rFonts w:cs="Calibri"/>
        </w:rPr>
      </w:pPr>
      <w:r>
        <w:rPr>
          <w:rFonts w:cs="Calibri"/>
        </w:rPr>
        <w:t>Артист оркестра высшей категории (концертмейстеры и заместители концертмейстеров первых скрипок, вторых скрипок, альтов, виолончелей, контрабасов; вторые пульты указанных групп инструментов; первые голоса деревянных и медных духовых инструментов и их регуляторы; первая арфа, бас-тромбон, туба, литавры) - высшее профессиональное образование (музыкальное) и стаж работы в оркестре не менее 3 лет в должности артиста оркестра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Отличные музыкальные данные; высокий уровень техники и музыкальной культуры исполнения; необходимые знания в области репертуара музыкальных театров и большой опыт работы в оркестре, а также исполнения сольных партий по соответствующей группе инструментов.</w:t>
      </w:r>
    </w:p>
    <w:p w:rsidR="0071108C" w:rsidRDefault="0071108C">
      <w:pPr>
        <w:autoSpaceDE w:val="0"/>
        <w:autoSpaceDN w:val="0"/>
        <w:adjustRightInd w:val="0"/>
        <w:spacing w:after="0" w:line="240" w:lineRule="auto"/>
        <w:ind w:firstLine="540"/>
        <w:jc w:val="both"/>
        <w:rPr>
          <w:rFonts w:cs="Calibri"/>
        </w:rPr>
      </w:pPr>
      <w:r>
        <w:rPr>
          <w:rFonts w:cs="Calibri"/>
        </w:rPr>
        <w:t>Артист оркестра первой категории (третий и четвертый пульты первых скрипок и виолончелей, вторые пульты вторых скрипок, альтов, контрабасов, вторая флейта, второй гобой, второй кларнет, второй фагот, вторая и четвертая валторны, вторая труба, второй тромбон, мелкие ударные инструменты, вторая арфа, рояль-челеста) - высшее профессиональное образование (музыкальное) и стаж работы в оркестре не менее 2 лет или среднее профессиональное образование (музыкальное) и стаж работы не менее 5 лет в должности артиста оркестра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Отличные музыкальные данные; высокий уровень техники и музыкальной культуры исполнения.</w:t>
      </w:r>
    </w:p>
    <w:p w:rsidR="0071108C" w:rsidRDefault="0071108C">
      <w:pPr>
        <w:autoSpaceDE w:val="0"/>
        <w:autoSpaceDN w:val="0"/>
        <w:adjustRightInd w:val="0"/>
        <w:spacing w:after="0" w:line="240" w:lineRule="auto"/>
        <w:ind w:firstLine="540"/>
        <w:jc w:val="both"/>
        <w:rPr>
          <w:rFonts w:cs="Calibri"/>
        </w:rPr>
      </w:pPr>
      <w:r>
        <w:rPr>
          <w:rFonts w:cs="Calibri"/>
        </w:rPr>
        <w:t>Артист оркестра второй категории - высшее профессиональное образование (музыкальное) без предъявления требований к стажу работы или среднее профессиональное образование (музыкальное) и стаж работы не менее 3 лет по специальности, соответствующей профилю образования.</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хора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 соответствии с требованиями хормейстера и дирижера разучивает и исполняет хоровые партии своего голоса, а также сольные запевы. Обладает навыками хорового пения и чтения нот с листа. Систематически работает над повышением своей квалификации. Владеет элементами актерской техники и сценического движения, необходимыми для выполнения в массовых сценах сценических задач, поставленных режиссером, балетмейстером. Является на репетиции творчески подготовленным.</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исполнительского искусства; классический и современный российский и зарубежный репертуар музыкальных театров; текущий репертуар театра; теорию музыки и сольфеджио; основы актерского мастерства, сценического движения и хореографии; основы организации театрального дела,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хора высшей категории - высшее профессиональное образование (музыкальное) и стаж работы не менее 3 лет или среднее профессиональное образование (музыкальное) и стаж работы не менее 5 лет в должности артиста хора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Отличные вокальные данные; высокое профессиональное мастерство.</w:t>
      </w:r>
    </w:p>
    <w:p w:rsidR="0071108C" w:rsidRDefault="0071108C">
      <w:pPr>
        <w:autoSpaceDE w:val="0"/>
        <w:autoSpaceDN w:val="0"/>
        <w:adjustRightInd w:val="0"/>
        <w:spacing w:after="0" w:line="240" w:lineRule="auto"/>
        <w:ind w:firstLine="540"/>
        <w:jc w:val="both"/>
        <w:rPr>
          <w:rFonts w:cs="Calibri"/>
        </w:rPr>
      </w:pPr>
      <w:r>
        <w:rPr>
          <w:rFonts w:cs="Calibri"/>
        </w:rPr>
        <w:t>Артист хора первой категории - высшее профессиональное образование (музыкальное) без предъявления требований к стажу работы или среднее профессиональное образование (музыкальное) и стаж работы не менее 3 лет в должности артиста хора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Хорошие вокальные данные; профессиональное мастерство.</w:t>
      </w:r>
    </w:p>
    <w:p w:rsidR="0071108C" w:rsidRDefault="0071108C">
      <w:pPr>
        <w:autoSpaceDE w:val="0"/>
        <w:autoSpaceDN w:val="0"/>
        <w:adjustRightInd w:val="0"/>
        <w:spacing w:after="0" w:line="240" w:lineRule="auto"/>
        <w:ind w:firstLine="540"/>
        <w:jc w:val="both"/>
        <w:rPr>
          <w:rFonts w:cs="Calibri"/>
        </w:rPr>
      </w:pPr>
      <w:r>
        <w:rPr>
          <w:rFonts w:cs="Calibri"/>
        </w:rPr>
        <w:t>Артист хора второй категории - среднее профессиональное образование (музыкальное) без предъявления требований к стажу работы или среднее (полное) общее образование и участие в течение 2 лет в деятельности любительского вокального коллектива.</w:t>
      </w:r>
    </w:p>
    <w:p w:rsidR="0071108C" w:rsidRDefault="0071108C">
      <w:pPr>
        <w:autoSpaceDE w:val="0"/>
        <w:autoSpaceDN w:val="0"/>
        <w:adjustRightInd w:val="0"/>
        <w:spacing w:after="0" w:line="240" w:lineRule="auto"/>
        <w:ind w:firstLine="540"/>
        <w:jc w:val="both"/>
        <w:rPr>
          <w:rFonts w:cs="Calibri"/>
        </w:rPr>
      </w:pPr>
      <w:r>
        <w:rPr>
          <w:rFonts w:cs="Calibri"/>
        </w:rPr>
        <w:t>Наличие вокальных данных.</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драмы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Готовит под руководством режиссера роли в новых постановках или в порядке ввода в спектакли текущего репертуара, а в случае производственной необходимости - в порядке срочного ввода. Исполняет в спектаклях, концертах, других представлениях театра поручаемые ему роли на стационаре, гастролях и выездах в количестве, определяемом трудовым договором. Постоянно совершенствуя свое мастерство, самостоятельно занимается тренажем, сохраняет и поддерживает внешнюю форму, соответствующую характеру исполняемых ролей. Участвует в обсуждении замысла постановки, в которой принимает непосредственное участие. Владеет актерской техникой, сценической речью. Обладает основами музыкальной грамоты, пения, специальными навыками сценического движения (сценический бой с оружием и без оружия, исторический этикет и т.п.), выполняет задачи, поставленные балетмейстером. Является на репетиции творчески подготовленным.</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театра; теорию и практику мастерства актера; историю театра, актерского искусства, других видов искусств; классическую и современную драматургию; достижения современного драматического театра; основы сценической речи, сценического движения, музыкальной грамоты и хореографии; методы тренажа и самостоятельной работы над ролью; текущий репертуар театра; основы организации театрального дела,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драмы - ведущий мастер сцены - высшее профессиональное образование (культуры и искусства) и стаж работы в профессиональном театре не менее 5 лет в должности артиста драмы высшей категории.</w:t>
      </w:r>
    </w:p>
    <w:p w:rsidR="0071108C" w:rsidRDefault="0071108C">
      <w:pPr>
        <w:autoSpaceDE w:val="0"/>
        <w:autoSpaceDN w:val="0"/>
        <w:adjustRightInd w:val="0"/>
        <w:spacing w:after="0" w:line="240" w:lineRule="auto"/>
        <w:ind w:firstLine="540"/>
        <w:jc w:val="both"/>
        <w:rPr>
          <w:rFonts w:cs="Calibri"/>
        </w:rPr>
      </w:pPr>
      <w:r>
        <w:rPr>
          <w:rFonts w:cs="Calibri"/>
        </w:rPr>
        <w:t>Выдающиеся сценические данные; яркая творческая индивидуальность; высокое профессиональное мастерство при исполнении значительных и ответственных ролей; широкое признание публики.</w:t>
      </w:r>
    </w:p>
    <w:p w:rsidR="0071108C" w:rsidRDefault="0071108C">
      <w:pPr>
        <w:autoSpaceDE w:val="0"/>
        <w:autoSpaceDN w:val="0"/>
        <w:adjustRightInd w:val="0"/>
        <w:spacing w:after="0" w:line="240" w:lineRule="auto"/>
        <w:ind w:firstLine="540"/>
        <w:jc w:val="both"/>
        <w:rPr>
          <w:rFonts w:cs="Calibri"/>
        </w:rPr>
      </w:pPr>
      <w:r>
        <w:rPr>
          <w:rFonts w:cs="Calibri"/>
        </w:rPr>
        <w:t>Артист драмы высшей категории - высшее профессиональное образование (культуры и искусства) и стаж работы в профессиональном театре не менее 3 лет в должности артиста драмы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Отличные сценические данные; высокое профессиональное мастерство при исполнении значительных и ответственных ролей; признание публики.</w:t>
      </w:r>
    </w:p>
    <w:p w:rsidR="0071108C" w:rsidRDefault="0071108C">
      <w:pPr>
        <w:autoSpaceDE w:val="0"/>
        <w:autoSpaceDN w:val="0"/>
        <w:adjustRightInd w:val="0"/>
        <w:spacing w:after="0" w:line="240" w:lineRule="auto"/>
        <w:ind w:firstLine="540"/>
        <w:jc w:val="both"/>
        <w:rPr>
          <w:rFonts w:cs="Calibri"/>
        </w:rPr>
      </w:pPr>
      <w:r>
        <w:rPr>
          <w:rFonts w:cs="Calibri"/>
        </w:rPr>
        <w:t>Артист драмы первой категории - высшее профессиональное образование (культуры и искусства) и стаж работы в профессиональном театре не менее 1 года или среднее профессиональное образование (культуры и искусства) и стаж работы в профессиональном театре не менее 3 лет в должности артиста драмы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Высокое профессиональное мастерство при исполнении ведущих ролей в спектаклях театра.</w:t>
      </w:r>
    </w:p>
    <w:p w:rsidR="0071108C" w:rsidRDefault="0071108C">
      <w:pPr>
        <w:autoSpaceDE w:val="0"/>
        <w:autoSpaceDN w:val="0"/>
        <w:adjustRightInd w:val="0"/>
        <w:spacing w:after="0" w:line="240" w:lineRule="auto"/>
        <w:ind w:firstLine="540"/>
        <w:jc w:val="both"/>
        <w:rPr>
          <w:rFonts w:cs="Calibri"/>
        </w:rPr>
      </w:pPr>
      <w:r>
        <w:rPr>
          <w:rFonts w:cs="Calibri"/>
        </w:rPr>
        <w:t>Артист драмы второй категории - высшее профессиональное или среднее профессиональное образование (культуры и искусства)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(кукловод) театра кукол</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Готовит под руководством режиссера роли в новых постановках или в порядке ввода в спектакли текущего репертуара, а в случае производственной необходимости - в порядке срочного ввода. Исполняет в спектаклях, концертах, других представлениях театра кукол поручаемые ему роли на стационаре, гастролях и выездах в количестве, определяемом в трудовом договоре. Исполняет речевые, технические шумы. Участвует в перестановке декораций в ходе спектакля. Постоянно совершенствуя свое мастерство, самостоятельно занимается тренажем, сохраняет и поддерживает внешнюю форму, соответствующую характеру исполняемых ролей. Участвует в обсуждении замысла постановки, в которой принимает непосредственное участие. Владеет техникой кукловождения, сценической речью, элементами актерской техники артиста драмы. Обладает основами музыкальной грамоты, пения. Является на репетиции творчески подготовленным.</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театра; теорию и практику мастерства актера театра кукол; историю театра, театра кукол, других видов искусств; драматургию театра кукол; современную практику театра кукол; основы сценической речи, сценического движения, музыкальной грамоты; технику кукловождения; методы тренажа и самостоятельной работы над ролью; текущий репертуар театра кукол; основы организации театрального дела,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(кукловод) театра кукол - ведущий мастер сцены - высшее профессиональное образование (культуры и искусства) и стаж работы в профессиональном театре не менее 5 лет в должности артиста (кукловода) театра кукол высшей категории.</w:t>
      </w:r>
    </w:p>
    <w:p w:rsidR="0071108C" w:rsidRDefault="0071108C">
      <w:pPr>
        <w:autoSpaceDE w:val="0"/>
        <w:autoSpaceDN w:val="0"/>
        <w:adjustRightInd w:val="0"/>
        <w:spacing w:after="0" w:line="240" w:lineRule="auto"/>
        <w:ind w:firstLine="540"/>
        <w:jc w:val="both"/>
        <w:rPr>
          <w:rFonts w:cs="Calibri"/>
        </w:rPr>
      </w:pPr>
      <w:r>
        <w:rPr>
          <w:rFonts w:cs="Calibri"/>
        </w:rPr>
        <w:t>Выдающиеся сценические данные; владение в совершенстве техникой кукловождения, высокое профессиональное мастерство при исполнении значительных и ответственных ролей; широкое признание публики.</w:t>
      </w:r>
    </w:p>
    <w:p w:rsidR="0071108C" w:rsidRDefault="0071108C">
      <w:pPr>
        <w:autoSpaceDE w:val="0"/>
        <w:autoSpaceDN w:val="0"/>
        <w:adjustRightInd w:val="0"/>
        <w:spacing w:after="0" w:line="240" w:lineRule="auto"/>
        <w:ind w:firstLine="540"/>
        <w:jc w:val="both"/>
        <w:rPr>
          <w:rFonts w:cs="Calibri"/>
        </w:rPr>
      </w:pPr>
      <w:r>
        <w:rPr>
          <w:rFonts w:cs="Calibri"/>
        </w:rPr>
        <w:t>Артист (кукловод) театра кукол высшей категории - высшее профессиональное образование (культуры и искусства) и стаж работы в профессиональном театре не менее 3 лет в должности артиста (кукловода) театра кукол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Отличные сценические данные; владение в совершенстве техникой кукловождения, высокое профессиональное мастерство при исполнении значительных и ответственных ролей.</w:t>
      </w:r>
    </w:p>
    <w:p w:rsidR="0071108C" w:rsidRDefault="0071108C">
      <w:pPr>
        <w:autoSpaceDE w:val="0"/>
        <w:autoSpaceDN w:val="0"/>
        <w:adjustRightInd w:val="0"/>
        <w:spacing w:after="0" w:line="240" w:lineRule="auto"/>
        <w:ind w:firstLine="540"/>
        <w:jc w:val="both"/>
        <w:rPr>
          <w:rFonts w:cs="Calibri"/>
        </w:rPr>
      </w:pPr>
      <w:r>
        <w:rPr>
          <w:rFonts w:cs="Calibri"/>
        </w:rPr>
        <w:t>Артист (кукловод) театра кукол первой категории - высшее профессиональное образование (культуры и искусства) и стаж работы в профессиональном театре не менее 1 года или среднее профессиональное образование (культуры и искусства) и стаж работы в профессиональном театре не менее 3 лет в должности артиста (кукловода) театра кукол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Владение техникой кукловождения; профессиональное мастерство при исполнении ведущих ролей в спектаклях театра.</w:t>
      </w:r>
    </w:p>
    <w:p w:rsidR="0071108C" w:rsidRDefault="0071108C">
      <w:pPr>
        <w:autoSpaceDE w:val="0"/>
        <w:autoSpaceDN w:val="0"/>
        <w:adjustRightInd w:val="0"/>
        <w:spacing w:after="0" w:line="240" w:lineRule="auto"/>
        <w:ind w:firstLine="540"/>
        <w:jc w:val="both"/>
        <w:rPr>
          <w:rFonts w:cs="Calibri"/>
        </w:rPr>
      </w:pPr>
      <w:r>
        <w:rPr>
          <w:rFonts w:cs="Calibri"/>
        </w:rPr>
        <w:t>Артист (кукловод) театра кукол второй категории - высшее профессиональное или среднее профессиональное образование (культуры и искусства)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мимического ансамбля</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Готовит под руководством режиссера (постановщика, хореографа) и исполняет в спектаклях театра партии, утвержденные для коллектива мимического ансамбля, соблюдая творческий замысел, добиваясь стилевой и технической точности в исполнении. Участвует в массовых сценах. В установленный срок сдает вновь подготовленные партии, в случае производственной необходимости готовит партии в порядке срочного ввода. Постоянно совершенствуя свое мастерство, самостоятельно занимается тренажем, сохраняет и поддерживает форму, соответствующую характеру исполняемых ролей. Является на репетиции творчески подготовленным.</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театра; теорию и практику мастерства актера; историю театра, актерского искусства, других видов искусств; элементы актерского мастерства, сценического движения, хореографии; основы музыкальной грамоты; мизансцены и танцевальный материал текущего репертуара мимического ансамбля;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или среднее профессиональное образование (культуры и искусства)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r>
        <w:rPr>
          <w:rFonts w:cs="Calibri"/>
        </w:rPr>
        <w:t>Наличие необходимых музыкальных и сценических данных.</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сценического оркестра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 соответствии с требованиями дирижера исполняет оркестровые партии соответствующего музыкального инструмента на сцене в спектаклях, концертах на стационаре, на гастролях и выездах. Обладает развитыми навыками ансамблевого музицирования, бегло читает ноты с листа. Владеет различными стилями исполнения. Привлекается к исполнению сольных партий на соответствующем музыкальном инструменте. Постоянно повышает свой технический уровень и музыкальную культуру исполнения.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театра; историю и основные достижения отечественной музыкальной культуры; текущий репертуар театра; музыкальную литературу для соответствующего музыкального инструмента;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(музыкальное) без предъявления требований к стажу работы или среднее профессиональное образование (музыкальное)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вспомогательного состава театров, концертных</w:t>
      </w:r>
    </w:p>
    <w:p w:rsidR="0071108C" w:rsidRDefault="0071108C">
      <w:pPr>
        <w:autoSpaceDE w:val="0"/>
        <w:autoSpaceDN w:val="0"/>
        <w:adjustRightInd w:val="0"/>
        <w:spacing w:after="0" w:line="240" w:lineRule="auto"/>
        <w:jc w:val="center"/>
        <w:rPr>
          <w:rFonts w:cs="Calibri"/>
        </w:rPr>
      </w:pPr>
      <w:r>
        <w:rPr>
          <w:rFonts w:cs="Calibri"/>
        </w:rPr>
        <w:t>организаций и цирков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Участвует в массовых сценах спектаклей (представлений, программ), исполняет мимические роли в балетных спектаклях, используя при этом свои природные данные, а также элементы актерского мастерства, приобретенного в практической деятельности.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текущий репертуар театра, концертной организации;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Среднее профессиональное образование или среднее (полное) общее образование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2.4.2. МУЗЫКАЛЬНЫЕ И ТАНЦЕВАЛЬНЫЕ КОЛЛЕКТИВЫ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симфонического, камерного, эстрадно-симфонического,</w:t>
      </w:r>
    </w:p>
    <w:p w:rsidR="0071108C" w:rsidRDefault="0071108C">
      <w:pPr>
        <w:autoSpaceDE w:val="0"/>
        <w:autoSpaceDN w:val="0"/>
        <w:adjustRightInd w:val="0"/>
        <w:spacing w:after="0" w:line="240" w:lineRule="auto"/>
        <w:jc w:val="center"/>
        <w:rPr>
          <w:rFonts w:cs="Calibri"/>
        </w:rPr>
      </w:pPr>
      <w:r>
        <w:rPr>
          <w:rFonts w:cs="Calibri"/>
        </w:rPr>
        <w:t>духового оркестров, оркестра народных инструментов</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 соответствии с требованиями дирижера разучивает и исполняет оркестровые партии соответствующего музыкального инструмента. Обладает развитыми навыками ансамблевого музицирования, бегло читает ноты с листа. Возглавляет при необходимости группы однотипных оркестровых инструментов. Постоянно работает над повышением своего профессионального уровня, музыкальной культуры исполнения, созданием нового репертуара.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концертной деятельности; музыкальную литературу для соответствующего музыкального инструмента; теорию музыки и сольфеджио; методы самостоятельной работы над оркестровой партией; текущий репертуар коллектива; основы организации концертного дела,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оркестра высшей категории (в симфонических, камерных, эстрадно-симфонических оркестрах: концертмейстеры и заместители концертмейстеров первых скрипок и виолончелей, вторых скрипок, альтов, контрабасов, бас-тромбонов, туб; первые голоса деревянных и медных духовых инструментов и их регуляторы; первая арфа, литавры; рояль, гитара, аккордеон, мелкие ударные инструменты, ударная установка; в духовых оркестрах: концертмейстеры и заместители концертмейстеров флейт, гобоев, фаготов; первые, вторые и третьи кларнеты, валторны, саксофоны, трубы, тромбоны, тубы, кларнеты, баритоны, теноры, ударные инструменты, контрабасы; в оркестрах народных инструментов: концертмейстеры и заместители концертмейстеров; солисты оркестра, виртуозно владеющие русскими народными инструментами) - высшее профессиональное образование (музыкальное) и стаж работы в оркестре не менее 3 лет в должности артиста оркестра первой категории или среднее профессиональное образование (музыкальное) и стаж работы в оркестре не менее 5 лет в должности артиста оркестра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Выдающиеся музыкальные данные; владение в совершенстве навыками чтения оркестровых партий, высоким уровнем техники и музыкальной культуры исполнения.</w:t>
      </w:r>
    </w:p>
    <w:p w:rsidR="0071108C" w:rsidRDefault="0071108C">
      <w:pPr>
        <w:autoSpaceDE w:val="0"/>
        <w:autoSpaceDN w:val="0"/>
        <w:adjustRightInd w:val="0"/>
        <w:spacing w:after="0" w:line="240" w:lineRule="auto"/>
        <w:ind w:firstLine="540"/>
        <w:jc w:val="both"/>
        <w:rPr>
          <w:rFonts w:cs="Calibri"/>
        </w:rPr>
      </w:pPr>
      <w:r>
        <w:rPr>
          <w:rFonts w:cs="Calibri"/>
        </w:rPr>
        <w:t>Артист оркестра первой категории (в симфонических, камерных, эстрадно-симфонических оркестрах: третий и четвертый пульты первых скрипок и виолончелей, вторые пульты вторых скрипок, альтов, контрабасов; вторая флейта, второй гобой, второй кларнет, вторая и четвертая валторны, вторая труба, второй тромбон, мелкие ударные инструменты; в духовых оркестрах: вторые голоса флейты, гобоя; первые, вторые и третьи кларнеты, валторны, саксофоны, трубы, тромбоны, тубы, кларнеты, теноры, ударные, контрабасы, рояль, арфа) - высшее профессиональное образование (музыкальное) и стаж работы в оркестре не менее 2 лет в должности артиста оркестра второй категории или среднее профессиональное образование (музыкальное) и стаж работы в оркестре не менее 4 лет в должности артиста оркестра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Высокий уровень техники и музыкальной культуры исполнения; владение навыками чтения оркестровых партий с листа.</w:t>
      </w:r>
    </w:p>
    <w:p w:rsidR="0071108C" w:rsidRDefault="0071108C">
      <w:pPr>
        <w:autoSpaceDE w:val="0"/>
        <w:autoSpaceDN w:val="0"/>
        <w:adjustRightInd w:val="0"/>
        <w:spacing w:after="0" w:line="240" w:lineRule="auto"/>
        <w:ind w:firstLine="540"/>
        <w:jc w:val="both"/>
        <w:rPr>
          <w:rFonts w:cs="Calibri"/>
        </w:rPr>
      </w:pPr>
      <w:r>
        <w:rPr>
          <w:rFonts w:cs="Calibri"/>
        </w:rPr>
        <w:t>Артист оркестра второй категории - высшее профессиональное или среднее профессиональное образование (музыкальное)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оркестра ансамбля песни и танца, артист эстрадного</w:t>
      </w:r>
    </w:p>
    <w:p w:rsidR="0071108C" w:rsidRDefault="0071108C">
      <w:pPr>
        <w:autoSpaceDE w:val="0"/>
        <w:autoSpaceDN w:val="0"/>
        <w:adjustRightInd w:val="0"/>
        <w:spacing w:after="0" w:line="240" w:lineRule="auto"/>
        <w:jc w:val="center"/>
        <w:rPr>
          <w:rFonts w:cs="Calibri"/>
        </w:rPr>
      </w:pPr>
      <w:r>
        <w:rPr>
          <w:rFonts w:cs="Calibri"/>
        </w:rPr>
        <w:t>оркестра (ансамбля)</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Исполняет оркестровые партии. В соответствии с квалификацией привлекается к исполнению сольных эпизодов, сольных партий и сольных пьес на основном соответствующем музыкальном инструменте по памяти в сопровождении оркестра. В интересах лучшего звучания оркестра совмещает игру на основном соответствующем музыкальном инструменте с игрой на дополнительном музыкальном инструменте (саксофон - кларнет, саксофон - флейта, труба - флюгельгорн, тромбон - мелкие ударные, контрабас - бас-гитара и т.д.). Выполняет указания дирижера по фразировке и характеру звучания оркестровой партии. Постоянно работает над повышением своего профессионального уровня, музыкальной культуры исполнения, созданием нового репертуара.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концертной деятельности; музыкальную литературу для соответствующего музыкального инструмента; теорию музыки и сольфеджио; методы самостоятельной работы над оркестровой партией; текущий репертуар музыкального коллектива; основы организации концертного дела,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оркестра ансамбля песни и танца высшей категории (в ансамблях песни и танца, в эстрадных оркестрах, ансамблях возглавляет при необходимости группу однотипных инструментов) - высшее профессиональное образование (музыкальное) и стаж работы в оркестре не менее 3 лет в должности артиста оркестра первой категории или среднее профессиональное образование (музыкальное) и стаж работы в оркестре не менее 5 лет в должности артиста оркестра ансамбля песни и танца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Выдающиеся музыкальные данные; высокий уровень техники и музыкальной культуры исполнения; владение в совершенстве навыками чтения оркестровых партий; свободная импровизация в разных стилях и темпах.</w:t>
      </w:r>
    </w:p>
    <w:p w:rsidR="0071108C" w:rsidRDefault="0071108C">
      <w:pPr>
        <w:autoSpaceDE w:val="0"/>
        <w:autoSpaceDN w:val="0"/>
        <w:adjustRightInd w:val="0"/>
        <w:spacing w:after="0" w:line="240" w:lineRule="auto"/>
        <w:ind w:firstLine="540"/>
        <w:jc w:val="both"/>
        <w:rPr>
          <w:rFonts w:cs="Calibri"/>
        </w:rPr>
      </w:pPr>
      <w:r>
        <w:rPr>
          <w:rFonts w:cs="Calibri"/>
        </w:rPr>
        <w:t>Артист оркестра ансамбля песни и танца первой категории - высшее профессиональное образование (музыкальное) и стаж работы в оркестре не менее 3 лет в должности артиста оркестра второй категории или среднее профессиональное образование (музыкальное) и стаж работы в оркестре не менее 5 лет в должности артиста оркестра ансамбля песни и танца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Высокий уровень техники и музыкальной культуры исполнения; владение навыками чтения оркестровых партий с листа; способность к импровизации хотя бы в одном стиле.</w:t>
      </w:r>
    </w:p>
    <w:p w:rsidR="0071108C" w:rsidRDefault="0071108C">
      <w:pPr>
        <w:autoSpaceDE w:val="0"/>
        <w:autoSpaceDN w:val="0"/>
        <w:adjustRightInd w:val="0"/>
        <w:spacing w:after="0" w:line="240" w:lineRule="auto"/>
        <w:ind w:firstLine="540"/>
        <w:jc w:val="both"/>
        <w:rPr>
          <w:rFonts w:cs="Calibri"/>
        </w:rPr>
      </w:pPr>
      <w:r>
        <w:rPr>
          <w:rFonts w:cs="Calibri"/>
        </w:rPr>
        <w:t>Артист оркестра ансамбля песни и танца второй категории - высшее профессиональное или среднее профессиональное образование (музыкальное)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r>
        <w:rPr>
          <w:rFonts w:cs="Calibri"/>
        </w:rPr>
        <w:t>Примечание. Настоящая квалификационная характеристика применяется также к артистам оркестров (ансамблей) культурно-просветительских учреждений.</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балета ансамбля песни и танца,</w:t>
      </w:r>
    </w:p>
    <w:p w:rsidR="0071108C" w:rsidRDefault="0071108C">
      <w:pPr>
        <w:autoSpaceDE w:val="0"/>
        <w:autoSpaceDN w:val="0"/>
        <w:adjustRightInd w:val="0"/>
        <w:spacing w:after="0" w:line="240" w:lineRule="auto"/>
        <w:jc w:val="center"/>
        <w:rPr>
          <w:rFonts w:cs="Calibri"/>
        </w:rPr>
      </w:pPr>
      <w:r>
        <w:rPr>
          <w:rFonts w:cs="Calibri"/>
        </w:rPr>
        <w:t>танцевального коллектива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Готовит под руководством балетмейстера и дирижера поручаемые ему в соответствии с квалификацией партии в танцевальных номерах. Принимает участие в концертах, других представлениях при исполнении ансамблевых номеров и хореографических сцен, исполняет поручаемые ему партии, отдельные сольные номера. Свободно владеет хореографической лексикой, постоянно совершенствует свое исполнительское мастерство, поддерживает внешнюю форму в соответствии с характером исполняемых партий. Является на репетиции творчески подготовленным.</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концертной деятельности; теорию и практику мастерства артиста балета; историю хореографического искусства, других видов искусств; основы музыкальной грамоты, актерского мастерства; методы тренажа и самостоятельной работы над партией в танцевальных номерах; текущий репертуар танцевального коллектива; основы организации концертного дела,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балета ансамбля песни и танца, танцевального коллектива высшей категории - среднее профессиональное образование (хореографическое) и стаж работы в ансамбле песни и танца, танцевальном коллективе не менее 5 лет в должности артиста балета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Отличные музыкальные, танцевальные, сценические данные; высокое профессиональное мастерство; яркая творческая индивидуальность.</w:t>
      </w:r>
    </w:p>
    <w:p w:rsidR="0071108C" w:rsidRDefault="0071108C">
      <w:pPr>
        <w:autoSpaceDE w:val="0"/>
        <w:autoSpaceDN w:val="0"/>
        <w:adjustRightInd w:val="0"/>
        <w:spacing w:after="0" w:line="240" w:lineRule="auto"/>
        <w:ind w:firstLine="540"/>
        <w:jc w:val="both"/>
        <w:rPr>
          <w:rFonts w:cs="Calibri"/>
        </w:rPr>
      </w:pPr>
      <w:r>
        <w:rPr>
          <w:rFonts w:cs="Calibri"/>
        </w:rPr>
        <w:t>Артист балета ансамбля песни и танца, танцевального коллектива первой категории - среднее профессиональное образование (хореографическое) и стаж работы в ансамбле песни и танца, танцевальном коллективе не менее 3 лет в должности артиста балета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Хорошие музыкальные, танцевальные, сценические данные; профессиональное мастерство; творческая индивидуальность.</w:t>
      </w:r>
    </w:p>
    <w:p w:rsidR="0071108C" w:rsidRDefault="0071108C">
      <w:pPr>
        <w:autoSpaceDE w:val="0"/>
        <w:autoSpaceDN w:val="0"/>
        <w:adjustRightInd w:val="0"/>
        <w:spacing w:after="0" w:line="240" w:lineRule="auto"/>
        <w:ind w:firstLine="540"/>
        <w:jc w:val="both"/>
        <w:rPr>
          <w:rFonts w:cs="Calibri"/>
        </w:rPr>
      </w:pPr>
      <w:r>
        <w:rPr>
          <w:rFonts w:cs="Calibri"/>
        </w:rPr>
        <w:t>Артист балета ансамбля песни и танца, танцевального коллектива второй категории - среднее профессиональное образование (хореографическое) без предъявления требований к стажу работы или среднее (полное) общее образование и участие в любительских хореографических коллективах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Наличие хореографических и сценических данных.</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хора ансамбля песни и танца, хорового коллектива</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Исполняет хоровые партии, руководствуясь указаниями и требованиями дирижера. В соответствии с квалификацией может исполнять хоровые партии в соответствующих группах хора, привлекаться к исполнению сольных запевов и самостоятельных ответственных сольных партий. Постоянно работает над повышением своего исполнительского мастерства.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концертной деятельности; теорию музыки и сольфеджио; теорию и практику вокального мастерства; основной и текущий хоровой репертуар художественного коллектива;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хора ансамбля песни и танца, хорового коллектива высшей категории - высшее профессиональное образование (культуры и искусства) и стаж работы не менее 1 года в должности артиста хора ансамбля песни и танца, хорового коллектива первой категории или среднее профессиональное образование (культуры и искусства) и стаж работы не менее 3 лет в должности артиста хора первой ансамбля песни и танца, хорового коллектива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Отличные голосовые данные; яркий, красивый по тембру голос полного диапазона; высокое профессиональное мастерство; творческая индивидуальность; свободное владение средствами вокально-хоровой техники.</w:t>
      </w:r>
    </w:p>
    <w:p w:rsidR="0071108C" w:rsidRDefault="0071108C">
      <w:pPr>
        <w:autoSpaceDE w:val="0"/>
        <w:autoSpaceDN w:val="0"/>
        <w:adjustRightInd w:val="0"/>
        <w:spacing w:after="0" w:line="240" w:lineRule="auto"/>
        <w:ind w:firstLine="540"/>
        <w:jc w:val="both"/>
        <w:rPr>
          <w:rFonts w:cs="Calibri"/>
        </w:rPr>
      </w:pPr>
      <w:r>
        <w:rPr>
          <w:rFonts w:cs="Calibri"/>
        </w:rPr>
        <w:t>Артист хора ансамбля песни и танца, хорового коллектива первой категории - высшее профессиональное образование (культуры и искусства) без предъявления требований к стажу или среднее профессиональное образование (культуры и искусства) и стаж работы не менее 2 лет в должности артиста хора ансамбля песни и танца, хорового коллектива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Хорошие голосовые данные; профессиональное мастерство; вокальная культура; владение средствами вокально-хоровой техники.</w:t>
      </w:r>
    </w:p>
    <w:p w:rsidR="0071108C" w:rsidRDefault="0071108C">
      <w:pPr>
        <w:autoSpaceDE w:val="0"/>
        <w:autoSpaceDN w:val="0"/>
        <w:adjustRightInd w:val="0"/>
        <w:spacing w:after="0" w:line="240" w:lineRule="auto"/>
        <w:ind w:firstLine="540"/>
        <w:jc w:val="both"/>
        <w:rPr>
          <w:rFonts w:cs="Calibri"/>
        </w:rPr>
      </w:pPr>
      <w:r>
        <w:rPr>
          <w:rFonts w:cs="Calibri"/>
        </w:rPr>
        <w:t>Артист хора ансамбля песни и танца, хорового коллектива второй категории - среднее профессиональное образование (культуры и искусства) без предъявления требований к стажу или среднее (полное) общее образование и участие в течение 3 лет в деятельности любительских хоровых коллективов.</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оркестра (ансамбля), обслуживающего кинотеатры,</w:t>
      </w:r>
    </w:p>
    <w:p w:rsidR="0071108C" w:rsidRDefault="0071108C">
      <w:pPr>
        <w:autoSpaceDE w:val="0"/>
        <w:autoSpaceDN w:val="0"/>
        <w:adjustRightInd w:val="0"/>
        <w:spacing w:after="0" w:line="240" w:lineRule="auto"/>
        <w:jc w:val="center"/>
        <w:rPr>
          <w:rFonts w:cs="Calibri"/>
        </w:rPr>
      </w:pPr>
      <w:r>
        <w:rPr>
          <w:rFonts w:cs="Calibri"/>
        </w:rPr>
        <w:t>рестораны, кафе и танцевальные площадки</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Участвует непосредственно в подготовке музыкальной программы (вокальной или инструментальной). Разучивает самостоятельно музыкальную партию для репетиционной работы всего музыкального коллектива. Готовит совместно с руководителем оркестра (ансамбля) сольные пьесы для соответствующего музыкального инструмента. Исполняет новые музыкальные произведения с листа (с предварительной подготовкой) и транспонирует нотный материал небольшой сложности.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культуры и искусства; методические и нормативные документы, касающиеся деятельности театра; музыкальную литературу для соответствующего музыкального инструмента; теорию музыки и сольфеджио; основной и текущий репертуар художественного коллектива;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оркестра (ансамбля), обслуживающего кинотеатры, рестораны, кафе и танцевальные площадки, первой категории - среднее профессиональное образование (культуры и искусства) и стаж работы не менее 3 лет в должности артист оркестра (ансамбля)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Артист оркестра (ансамбля), обслуживающего кинотеатры, рестораны, кафе и танцевальные площадки, второй категории - среднее профессиональное образование (культуры и искусства) без предъявления требований к стажу работы или среднее (полное) общее образование и участие в течение 3 лет в деятельности любительского музыкального коллектива.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2.4.3. КОНЦЕРТНЫЕ ОРГАНИЗАЦИИ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Аккомпаниатор-концертмейстер</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Ведет индивидуальные и групповые репетиции (занятия) с артистами-вокалистами (оперными и камерными), артистами балета, солистами-инструменталистами, артистами других жанров как по новым программам, так и по текущему репертуару. Осуществляет во время репетиций музыкальное сопровождение на фортепиано при работе над новыми программами (номерами). Выступает аккомпаниатором в номерах артистов всех жанров и исполнителем отдельных фортепьянных произведений при проведении концертов, других мероприятий. Исполняет новые музыкальные произведения с листа и транспонирует достаточно сложный нотный материал.</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концертной деятельности; историю музыки, музыкального театра, вокального искусства, хореографии; классическую и современную музыкальную драматургию; основные направления развития современной музыки; текущий репертуар концертной организации; методы вокальной педагогики, ансамблевого и хорового пения; принципы концертмейстерской работы по балету; основы организации концертного дела,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Аккомпаниатор-концертмейстер - ведущий мастер сцены - высшее профессиональное образование (музыкальное) и стаж работы не менее 5 лет в должности аккомпаниатора-концертмейстера высшей категории.</w:t>
      </w:r>
    </w:p>
    <w:p w:rsidR="0071108C" w:rsidRDefault="0071108C">
      <w:pPr>
        <w:autoSpaceDE w:val="0"/>
        <w:autoSpaceDN w:val="0"/>
        <w:adjustRightInd w:val="0"/>
        <w:spacing w:after="0" w:line="240" w:lineRule="auto"/>
        <w:ind w:firstLine="540"/>
        <w:jc w:val="both"/>
        <w:rPr>
          <w:rFonts w:cs="Calibri"/>
        </w:rPr>
      </w:pPr>
      <w:r>
        <w:rPr>
          <w:rFonts w:cs="Calibri"/>
        </w:rPr>
        <w:t>Блестящее исполнительское мастерство и высочайшая исполнительская культура при выступлениях в концертах в качестве аккомпаниатора и с отдельными фортепьянными номерами; широкое признание публики и музыкальной (театральной) общественности.</w:t>
      </w:r>
    </w:p>
    <w:p w:rsidR="0071108C" w:rsidRDefault="0071108C">
      <w:pPr>
        <w:autoSpaceDE w:val="0"/>
        <w:autoSpaceDN w:val="0"/>
        <w:adjustRightInd w:val="0"/>
        <w:spacing w:after="0" w:line="240" w:lineRule="auto"/>
        <w:ind w:firstLine="540"/>
        <w:jc w:val="both"/>
        <w:rPr>
          <w:rFonts w:cs="Calibri"/>
        </w:rPr>
      </w:pPr>
      <w:r>
        <w:rPr>
          <w:rFonts w:cs="Calibri"/>
        </w:rPr>
        <w:t>Аккомпаниатор-концертмейстер высшей категории - высшее профессиональное образование (музыкальное) и стаж работы не менее 3 лет в должности аккомпаниатора-концертмейстера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Отличное исполнительское мастерство и высокая исполнительская культура при выступлениях в концертах; признание публики и музыкальной (театральной) общественности.</w:t>
      </w:r>
    </w:p>
    <w:p w:rsidR="0071108C" w:rsidRDefault="0071108C">
      <w:pPr>
        <w:autoSpaceDE w:val="0"/>
        <w:autoSpaceDN w:val="0"/>
        <w:adjustRightInd w:val="0"/>
        <w:spacing w:after="0" w:line="240" w:lineRule="auto"/>
        <w:ind w:firstLine="540"/>
        <w:jc w:val="both"/>
        <w:rPr>
          <w:rFonts w:cs="Calibri"/>
        </w:rPr>
      </w:pPr>
      <w:r>
        <w:rPr>
          <w:rFonts w:cs="Calibri"/>
        </w:rPr>
        <w:t>Аккомпаниатор-концертмейстер первой категории - высшее профессиональное образование (музыкальное) и стаж работы не менее 3 лет в должности аккомпаниатора-концертмейстера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Хорошее исполнительское мастерство и исполнительская культура.</w:t>
      </w:r>
    </w:p>
    <w:p w:rsidR="0071108C" w:rsidRDefault="0071108C">
      <w:pPr>
        <w:autoSpaceDE w:val="0"/>
        <w:autoSpaceDN w:val="0"/>
        <w:adjustRightInd w:val="0"/>
        <w:spacing w:after="0" w:line="240" w:lineRule="auto"/>
        <w:ind w:firstLine="540"/>
        <w:jc w:val="both"/>
        <w:rPr>
          <w:rFonts w:cs="Calibri"/>
        </w:rPr>
      </w:pPr>
      <w:r>
        <w:rPr>
          <w:rFonts w:cs="Calibri"/>
        </w:rPr>
        <w:t>Аккомпаниатор-концертмейстер второй категории - высшее профессиональное образование (музыкальное) без предъявления требований к стажу работы или среднее профессиональное образование (музыкальное) и стаж работы не менее 3 лет в соответствующем жанре.</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Лектор-искусствовед (музыковед)</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Разрабатывает темы лекций-концертов, проводя необходимую исследовательскую работу. Создает оригинальные тексты лекций, композиции и программы лекций-концертов. Подбирает состав исполнителей, выступает режиссером концертных программ. Руководит работой творческо-производственной группы по подготовке и выпуску лекции-концерта. Выступает в лекциях-концертах: исполнителем лекций, комментатором исполняемых произведений, ведущим концертной части программы как по месту базирования концертной организации, так и на гастролях и выездах. Участвует в обсуждении репертуарных планов, новых работ, а также вопросов творческо-производственной деятельности концертной организации. Владеет элементами актерской техники, приемами ораторского искусства, культурой сценической речи, искусством импровизации. Сохраняет и поддерживает внешнюю сценическую форму. Постоянно совершенствует свое мастерство, пополняет репертуар лекций-концертов. Проводит работу по пропаганде достижений музыкального и других видов искусства.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концертной деятельности; историю музыкального искусства, отечественной и мировой литературы, театрального, изобразительного, других видов искусств; философию, эстетику, основы социологии искусства; современный репертуар концертных коллективов, музыкальных театров; современную и классическую драматургию; отечественный и зарубежный опыт музыкально-критической деятельности; основы организации концертного дела,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Лектор-искусствовед (музыковед) - ведущий мастер сцены - высшее профессиональное образование (культуры и искусства) и стаж лекторской работы не менее 7 лет в должности лектора-искусствоведа (музыковеда) высшей категории.</w:t>
      </w:r>
    </w:p>
    <w:p w:rsidR="0071108C" w:rsidRDefault="0071108C">
      <w:pPr>
        <w:autoSpaceDE w:val="0"/>
        <w:autoSpaceDN w:val="0"/>
        <w:adjustRightInd w:val="0"/>
        <w:spacing w:after="0" w:line="240" w:lineRule="auto"/>
        <w:ind w:firstLine="540"/>
        <w:jc w:val="both"/>
        <w:rPr>
          <w:rFonts w:cs="Calibri"/>
        </w:rPr>
      </w:pPr>
      <w:r>
        <w:rPr>
          <w:rFonts w:cs="Calibri"/>
        </w:rPr>
        <w:t>Выдающиеся способности к исследовательской и лекторской деятельности; блестящее исполнительское мастерство и высочайшая исполнительская культура; всеобщее признание публики и музыкальной (театральной) общественности.</w:t>
      </w:r>
    </w:p>
    <w:p w:rsidR="0071108C" w:rsidRDefault="0071108C">
      <w:pPr>
        <w:autoSpaceDE w:val="0"/>
        <w:autoSpaceDN w:val="0"/>
        <w:adjustRightInd w:val="0"/>
        <w:spacing w:after="0" w:line="240" w:lineRule="auto"/>
        <w:ind w:firstLine="540"/>
        <w:jc w:val="both"/>
        <w:rPr>
          <w:rFonts w:cs="Calibri"/>
        </w:rPr>
      </w:pPr>
      <w:r>
        <w:rPr>
          <w:rFonts w:cs="Calibri"/>
        </w:rPr>
        <w:t>Лектор-искусствовед (музыковед) высшей категории - высшее профессиональное образование (культуры и искусства) и стаж лекторской работы не менее 5 лет в должности лектора-искусствоведа (музыковеда)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Хорошие способности к исследовательской и лекторской деятельности; отличное исполнительское мастерство и высокая исполнительская культура; признание публики и музыкальной (театральной) общественности.</w:t>
      </w:r>
    </w:p>
    <w:p w:rsidR="0071108C" w:rsidRDefault="0071108C">
      <w:pPr>
        <w:autoSpaceDE w:val="0"/>
        <w:autoSpaceDN w:val="0"/>
        <w:adjustRightInd w:val="0"/>
        <w:spacing w:after="0" w:line="240" w:lineRule="auto"/>
        <w:ind w:firstLine="540"/>
        <w:jc w:val="both"/>
        <w:rPr>
          <w:rFonts w:cs="Calibri"/>
        </w:rPr>
      </w:pPr>
      <w:r>
        <w:rPr>
          <w:rFonts w:cs="Calibri"/>
        </w:rPr>
        <w:t>Лектор-искусствовед (музыковед) первой категории - высшее профессиональное образование (культуры и искусства) и стаж лекторской работы не менее 3 лет в должности лектора-искусствоведа (музыковеда)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Наличие способностей к исследовательской и лекторской деятельности; хорошее исполнительское мастерство и исполнительская культура.</w:t>
      </w:r>
    </w:p>
    <w:p w:rsidR="0071108C" w:rsidRDefault="0071108C">
      <w:pPr>
        <w:autoSpaceDE w:val="0"/>
        <w:autoSpaceDN w:val="0"/>
        <w:adjustRightInd w:val="0"/>
        <w:spacing w:after="0" w:line="240" w:lineRule="auto"/>
        <w:ind w:firstLine="540"/>
        <w:jc w:val="both"/>
        <w:rPr>
          <w:rFonts w:cs="Calibri"/>
        </w:rPr>
      </w:pPr>
      <w:r>
        <w:rPr>
          <w:rFonts w:cs="Calibri"/>
        </w:rPr>
        <w:t>Лектор-искусствовед (музыковед) второй категории - высшее профессиональное образование (культуры и искусства)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Чтец - мастер художественного слова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Готовит концертную программу. Проводит литературно-исследовательскую работу по подготовке программы. Ведет работу с авторами по подбору литературного материала. Создает литературную композицию. Осуществляет режиссуру чтецкой программы (самостоятельно либо с участием приглашенного режиссера). Выступает как исполнитель с литературными программами в концертных залах и на концертных площадках. Владеет всеми элементами внутренней и внешней актерской техники и разнообразием выразительных средств, культурой речи, умением воплощать в звучащем слове все основные жанры мировой литературы, стилем автора для воплощения высокохудожественных литературных программ, создания разнообразных литературно-сценических образов. Постоянно совершенствует свое мастерство, самостоятельно занимается тренажем: дикцией, голосом, дыханием, сценическим движением. Имеет в репертуаре не менее двух сольных программ и постоянно его пополняет. Сохраняет и поддерживает внешнюю сценическую форму.</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концертной деятельности; историю театрального искусства; классическую и современную литературу и драматургию; теорию и практику режиссуры и мастерства актера; основы музыкальной грамоты, хореографии; законы сценической речи и сценического движения; методы самостоятельной работы над литературным текстом; основы трудового законодательства;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Чтец - мастер художественного слова - ведущий мастер сцены - высшее профессиональное образование (культуры и искусства) и стаж работы не менее 5 лет в должности чтеца - мастера художественного слова высшей категории.</w:t>
      </w:r>
    </w:p>
    <w:p w:rsidR="0071108C" w:rsidRDefault="0071108C">
      <w:pPr>
        <w:autoSpaceDE w:val="0"/>
        <w:autoSpaceDN w:val="0"/>
        <w:adjustRightInd w:val="0"/>
        <w:spacing w:after="0" w:line="240" w:lineRule="auto"/>
        <w:ind w:firstLine="540"/>
        <w:jc w:val="both"/>
        <w:rPr>
          <w:rFonts w:cs="Calibri"/>
        </w:rPr>
      </w:pPr>
      <w:r>
        <w:rPr>
          <w:rFonts w:cs="Calibri"/>
        </w:rPr>
        <w:t>Выдающиеся сценические данные; яркая творческая индивидуальность; высокое профессиональное мастерство при исполнении значительных и ответственных концертных программ, номеров; широкое признание публики.</w:t>
      </w:r>
    </w:p>
    <w:p w:rsidR="0071108C" w:rsidRDefault="0071108C">
      <w:pPr>
        <w:autoSpaceDE w:val="0"/>
        <w:autoSpaceDN w:val="0"/>
        <w:adjustRightInd w:val="0"/>
        <w:spacing w:after="0" w:line="240" w:lineRule="auto"/>
        <w:ind w:firstLine="540"/>
        <w:jc w:val="both"/>
        <w:rPr>
          <w:rFonts w:cs="Calibri"/>
        </w:rPr>
      </w:pPr>
      <w:r>
        <w:rPr>
          <w:rFonts w:cs="Calibri"/>
        </w:rPr>
        <w:t>Чтец - мастер художественного слова высшей категории - высшее профессиональное образование (культуры и искусства) и стаж работы не менее 3 лет в должности чтеца - мастера художественного слова первой категории или среднее профессиональное образование (культуры и искусства) и стаж работы не менее 5 лет в должности чтеца - мастера художественного слова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Отличные сценические данные; высокое профессиональное мастерство при исполнении значительных и ответственных концертных программ, номеров; признание публики.</w:t>
      </w:r>
    </w:p>
    <w:p w:rsidR="0071108C" w:rsidRDefault="0071108C">
      <w:pPr>
        <w:autoSpaceDE w:val="0"/>
        <w:autoSpaceDN w:val="0"/>
        <w:adjustRightInd w:val="0"/>
        <w:spacing w:after="0" w:line="240" w:lineRule="auto"/>
        <w:ind w:firstLine="540"/>
        <w:jc w:val="both"/>
        <w:rPr>
          <w:rFonts w:cs="Calibri"/>
        </w:rPr>
      </w:pPr>
      <w:r>
        <w:rPr>
          <w:rFonts w:cs="Calibri"/>
        </w:rPr>
        <w:t>Чтец - мастер художественного слова первой категории - высшее профессиональное образование (культуры и искусства) и стаж работы не менее 3 лет в должности чтеца - мастера художественного слова второй категории или среднее профессиональное образование (культуры и искусства) и стаж работы не менее 3 лет в должности чтеца - мастера художественного слова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Высокое профессиональное мастерство при исполнении концертных программ, номеров.</w:t>
      </w:r>
    </w:p>
    <w:p w:rsidR="0071108C" w:rsidRDefault="0071108C">
      <w:pPr>
        <w:autoSpaceDE w:val="0"/>
        <w:autoSpaceDN w:val="0"/>
        <w:adjustRightInd w:val="0"/>
        <w:spacing w:after="0" w:line="240" w:lineRule="auto"/>
        <w:ind w:firstLine="540"/>
        <w:jc w:val="both"/>
        <w:rPr>
          <w:rFonts w:cs="Calibri"/>
        </w:rPr>
      </w:pPr>
      <w:r>
        <w:rPr>
          <w:rFonts w:cs="Calibri"/>
        </w:rPr>
        <w:t>Чтец - мастер художественного слова второй категории - высшее профессиональное образование (культуры и искусства) без предъявления требований к стажу работы или среднее профессиональное образование (культуры и искусства) и стаж работы не менее 3 лет в соответствующем жанре.</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2.4.4. ЦИРКИ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 воздушный гимнаст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Готовит цирковые номера (воздушные полеты, партерные полеты, вертушки, кольца, кор-де-валаны, кор-де-па-рели, трапе, турники и другие номера), выступает с ними на манеже, в коллективах "Цирк на льду", "Цирк на воде", "Цирк на сцене". Исполняет на представлениях трюковой репертуар, зафиксированный в акте приемки номера и записанный в расчетную книжку артиста, соблюдая правила по охране труда и взаимной страховки. Участвует в парадах-прологах и эпилогах, в массовых сценах и интермедиях при постановке пантомим и тематических представлений, в массовых клоунадах, антре и в кавалькадах.</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цирка; историю развития циркового искусства и жанра воздушной гимнастики; методику профессиональной подготовки и тренировки; цирковую терминологию; основы актерского мастерства, сценического движения; средства страховки и пассировки; достижения отечественного и зарубежного спорта в жанре воздушной гимнастики; основы организации циркового дела, трудового законодательства и законодательства об авторских и смежных правах;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Дополнительно:</w:t>
      </w:r>
    </w:p>
    <w:p w:rsidR="0071108C" w:rsidRDefault="0071108C">
      <w:pPr>
        <w:autoSpaceDE w:val="0"/>
        <w:autoSpaceDN w:val="0"/>
        <w:adjustRightInd w:val="0"/>
        <w:spacing w:after="0" w:line="240" w:lineRule="auto"/>
        <w:ind w:firstLine="540"/>
        <w:jc w:val="both"/>
        <w:rPr>
          <w:rFonts w:cs="Calibri"/>
        </w:rPr>
      </w:pPr>
      <w:r>
        <w:rPr>
          <w:rFonts w:cs="Calibri"/>
        </w:rPr>
        <w:t>при работе в коллективе "Цирк на льду" - специфику ледяного манежа; правила фигурного катания; технологию подготовки ботинок и коньков для фигурного катания; специфические требования охраны труда при работе на льду; терминологию фигурного катания;</w:t>
      </w:r>
    </w:p>
    <w:p w:rsidR="0071108C" w:rsidRDefault="0071108C">
      <w:pPr>
        <w:autoSpaceDE w:val="0"/>
        <w:autoSpaceDN w:val="0"/>
        <w:adjustRightInd w:val="0"/>
        <w:spacing w:after="0" w:line="240" w:lineRule="auto"/>
        <w:ind w:firstLine="540"/>
        <w:jc w:val="both"/>
        <w:rPr>
          <w:rFonts w:cs="Calibri"/>
        </w:rPr>
      </w:pPr>
      <w:r>
        <w:rPr>
          <w:rFonts w:cs="Calibri"/>
        </w:rPr>
        <w:t>при работе в коллективе "Цирк на воде" - специфику работы в водном бассейне; специфические требования охраны труда при работе на воде; правила оказания первой помощи пострадавшему на воде; терминологию спортивного и фигурного плавания.</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 воздушный гимнаст - мастер циркового искусства - высшее или среднее профессиональное образование (культуры, искусства, циркового искусства, физической культуры) и стаж работы не менее 5 лет в должности артиста - воздушного гимнаста высшей категории.</w:t>
      </w:r>
    </w:p>
    <w:p w:rsidR="0071108C" w:rsidRDefault="0071108C">
      <w:pPr>
        <w:autoSpaceDE w:val="0"/>
        <w:autoSpaceDN w:val="0"/>
        <w:adjustRightInd w:val="0"/>
        <w:spacing w:after="0" w:line="240" w:lineRule="auto"/>
        <w:ind w:firstLine="540"/>
        <w:jc w:val="both"/>
        <w:rPr>
          <w:rFonts w:cs="Calibri"/>
        </w:rPr>
      </w:pPr>
      <w:r>
        <w:rPr>
          <w:rFonts w:cs="Calibri"/>
        </w:rPr>
        <w:t>Артистическая индивидуальность, способность к свободному исполнению трюков наивысшей сложности, созданию крупных новаторских номеров и аттракционов наивысшей сложности в своем жанре с выступлением в них ведущим исполнителем или солистом; признание публики и цирковой общественности.</w:t>
      </w:r>
    </w:p>
    <w:p w:rsidR="0071108C" w:rsidRDefault="0071108C">
      <w:pPr>
        <w:autoSpaceDE w:val="0"/>
        <w:autoSpaceDN w:val="0"/>
        <w:adjustRightInd w:val="0"/>
        <w:spacing w:after="0" w:line="240" w:lineRule="auto"/>
        <w:ind w:firstLine="540"/>
        <w:jc w:val="both"/>
        <w:rPr>
          <w:rFonts w:cs="Calibri"/>
        </w:rPr>
      </w:pPr>
      <w:r>
        <w:rPr>
          <w:rFonts w:cs="Calibri"/>
        </w:rPr>
        <w:t>Артист - воздушный гимнаст высшей категории - среднее профессиональное образование (культуры и искусства, циркового искусства, физической культуры) и стаж работы не менее 3 лет в должности артиста - воздушного гимнаста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Индивидуальный творческий стиль высокого класса в своем амплуа при выступлениях в высокохудожественных и оригинальных номерах или аттракционах жанра воздушной гимнастики с демонстрацией в них трюков высшей сложности.</w:t>
      </w:r>
    </w:p>
    <w:p w:rsidR="0071108C" w:rsidRDefault="0071108C">
      <w:pPr>
        <w:autoSpaceDE w:val="0"/>
        <w:autoSpaceDN w:val="0"/>
        <w:adjustRightInd w:val="0"/>
        <w:spacing w:after="0" w:line="240" w:lineRule="auto"/>
        <w:ind w:firstLine="540"/>
        <w:jc w:val="both"/>
        <w:rPr>
          <w:rFonts w:cs="Calibri"/>
        </w:rPr>
      </w:pPr>
      <w:r>
        <w:rPr>
          <w:rFonts w:cs="Calibri"/>
        </w:rPr>
        <w:t>Артист - воздушный гимнаст первой категории - среднее профессиональное образование (культуры и искусства, циркового искусства, физической культуры) и стаж работы не менее 2 лет в должности артиста - воздушного гимнаста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Высокое мастерство при исполнении сложных трюков и комбинаций в групповых номерах; уметь при необходимости исполнять сольные номера в жанре воздушной гимнастики.</w:t>
      </w:r>
    </w:p>
    <w:p w:rsidR="0071108C" w:rsidRDefault="0071108C">
      <w:pPr>
        <w:autoSpaceDE w:val="0"/>
        <w:autoSpaceDN w:val="0"/>
        <w:adjustRightInd w:val="0"/>
        <w:spacing w:after="0" w:line="240" w:lineRule="auto"/>
        <w:ind w:firstLine="540"/>
        <w:jc w:val="both"/>
        <w:rPr>
          <w:rFonts w:cs="Calibri"/>
        </w:rPr>
      </w:pPr>
      <w:r>
        <w:rPr>
          <w:rFonts w:cs="Calibri"/>
        </w:rPr>
        <w:t>Артист - воздушный гимнаст второй категории - среднее профессиональное образование (культуры и искусства, циркового искусства, физической культуры) без предъявления требований к стажу работы или среднее (полное) общее образование и спортивная подготовка (мастер спорта или кандидат в мастера спорта) по соответствующему виду спорта либо участие в любительском цирке в жанре воздушной гимнастики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акробатического жанра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Готовит цирковые номера акробатического жанра (прыжковые, силовые, вольтижные и другие виды акробатики) и выступает с ними на манеже, в коллективах "Цирк на льду", "Цирк на воде", "Цирк на сцене". Исполняет на представлениях трюковой репертуар, зафиксированный в акте приемки номера и записанный в расчетную книжку артиста, соблюдая правила по охране труда и взаимной страховки. Участвует в цирковых пантомимах, феериях, парадах-прологах и эпилогах, в интермедиях, групповых антре в соответствии со сценарием представления. Осуществляет контроль за работой ассистентов. Участвует во всех работах по упаковке и распаковке имущества при переездах.</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цирка; историю развития циркового искусства и спортивно-акробатического жанра; методику профессиональной подготовки и тренировки; цирковую терминологию; основы актерского мастерства, сценического движения; средства страховки и пассировки; основы организации циркового дела, трудового законодательства, авторских и смежных прав;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Дополнительно:</w:t>
      </w:r>
    </w:p>
    <w:p w:rsidR="0071108C" w:rsidRDefault="0071108C">
      <w:pPr>
        <w:autoSpaceDE w:val="0"/>
        <w:autoSpaceDN w:val="0"/>
        <w:adjustRightInd w:val="0"/>
        <w:spacing w:after="0" w:line="240" w:lineRule="auto"/>
        <w:ind w:firstLine="540"/>
        <w:jc w:val="both"/>
        <w:rPr>
          <w:rFonts w:cs="Calibri"/>
        </w:rPr>
      </w:pPr>
      <w:r>
        <w:rPr>
          <w:rFonts w:cs="Calibri"/>
        </w:rPr>
        <w:t>при работе в коллективе "Цирк на льду" - специфику ледяного манежа; правила фигурного катания; технологию подготовки ботинок и коньков для фигурного катания; специфические требования охраны труда при работе на льду; терминологию фигурного катания;</w:t>
      </w:r>
    </w:p>
    <w:p w:rsidR="0071108C" w:rsidRDefault="0071108C">
      <w:pPr>
        <w:autoSpaceDE w:val="0"/>
        <w:autoSpaceDN w:val="0"/>
        <w:adjustRightInd w:val="0"/>
        <w:spacing w:after="0" w:line="240" w:lineRule="auto"/>
        <w:ind w:firstLine="540"/>
        <w:jc w:val="both"/>
        <w:rPr>
          <w:rFonts w:cs="Calibri"/>
        </w:rPr>
      </w:pPr>
      <w:r>
        <w:rPr>
          <w:rFonts w:cs="Calibri"/>
        </w:rPr>
        <w:t>при работе в коллективе "Цирк на воде" - специфику работы в водном бассейне; специфические требования охраны труда при работе на воде; правила оказания первой помощи пострадавшему на воде; терминологию спортивного и фигурного плавания.</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акробатического жанра - мастер циркового искусства - высшее или среднее профессиональное образование (культуры и искусства, циркового искусства, физической культуры) и стаж работы не менее 5 лет в должности артиста акробатического жанра высшей категории.</w:t>
      </w:r>
    </w:p>
    <w:p w:rsidR="0071108C" w:rsidRDefault="0071108C">
      <w:pPr>
        <w:autoSpaceDE w:val="0"/>
        <w:autoSpaceDN w:val="0"/>
        <w:adjustRightInd w:val="0"/>
        <w:spacing w:after="0" w:line="240" w:lineRule="auto"/>
        <w:ind w:firstLine="540"/>
        <w:jc w:val="both"/>
        <w:rPr>
          <w:rFonts w:cs="Calibri"/>
        </w:rPr>
      </w:pPr>
      <w:r>
        <w:rPr>
          <w:rFonts w:cs="Calibri"/>
        </w:rPr>
        <w:t>Яркая артистическая индивидуальность; способность к свободному исполнению трюков наивысшей сложности, созданию крупных новаторских номеров и аттракционов наивысшей сложности в акробатическом жанре с выступлением в них ведущим исполнителем или солистом; признание публики и цирковой общественности.</w:t>
      </w:r>
    </w:p>
    <w:p w:rsidR="0071108C" w:rsidRDefault="0071108C">
      <w:pPr>
        <w:autoSpaceDE w:val="0"/>
        <w:autoSpaceDN w:val="0"/>
        <w:adjustRightInd w:val="0"/>
        <w:spacing w:after="0" w:line="240" w:lineRule="auto"/>
        <w:ind w:firstLine="540"/>
        <w:jc w:val="both"/>
        <w:rPr>
          <w:rFonts w:cs="Calibri"/>
        </w:rPr>
      </w:pPr>
      <w:r>
        <w:rPr>
          <w:rFonts w:cs="Calibri"/>
        </w:rPr>
        <w:t>Артист акробатического жанра высшей категории - среднее профессиональное образование (культуры и искусства, циркового искусства физкультуры) и стаж работы не менее 3 лет в должности артиста акробатического жанра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Индивидуальный творческий стиль высокого класса в своем амплуа при выступлениях в высокохудожественных и оригинальных номерах или аттракционах акробатического жанра с демонстрацией в них трюков высшей сложности.</w:t>
      </w:r>
    </w:p>
    <w:p w:rsidR="0071108C" w:rsidRDefault="0071108C">
      <w:pPr>
        <w:autoSpaceDE w:val="0"/>
        <w:autoSpaceDN w:val="0"/>
        <w:adjustRightInd w:val="0"/>
        <w:spacing w:after="0" w:line="240" w:lineRule="auto"/>
        <w:ind w:firstLine="540"/>
        <w:jc w:val="both"/>
        <w:rPr>
          <w:rFonts w:cs="Calibri"/>
        </w:rPr>
      </w:pPr>
      <w:r>
        <w:rPr>
          <w:rFonts w:cs="Calibri"/>
        </w:rPr>
        <w:t>Артист акробатического жанра первой категории - среднее профессиональное образование (культуры и искусства, циркового искусства физкультуры) и стаж работы не менее 2 лет в должности артиста акробатического жанра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Наличие творческих достижений при исполнении сложных трюков и комбинаций в групповых номерах.</w:t>
      </w:r>
    </w:p>
    <w:p w:rsidR="0071108C" w:rsidRDefault="0071108C">
      <w:pPr>
        <w:autoSpaceDE w:val="0"/>
        <w:autoSpaceDN w:val="0"/>
        <w:adjustRightInd w:val="0"/>
        <w:spacing w:after="0" w:line="240" w:lineRule="auto"/>
        <w:ind w:firstLine="540"/>
        <w:jc w:val="both"/>
        <w:rPr>
          <w:rFonts w:cs="Calibri"/>
        </w:rPr>
      </w:pPr>
      <w:r>
        <w:rPr>
          <w:rFonts w:cs="Calibri"/>
        </w:rPr>
        <w:t>Артист акробатического жанра второй категории - среднее профессиональное образование (культуры и искусства, циркового искусства физкультуры) без предъявления требований к стажу работы или среднее (полное) общее образование и спортивная подготовка (мастер спорта или кандидат в мастера спорта) по соответствующему виду спорта либо участие в любительском цирке в акробатическом жанре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жанра "эквилибр"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Готовит цирковые номера в жанре "эквилибр" (перши, переходная лестница, ножная лестница, вольно стоящая лестница, канат, туго натянутая проволока, слабо натянутая проволока, катушки, ручной эквилибр и т.д.) и выступает с ними на манеже, в коллективах "Цирк на льду", "Цирк на воде", "Цирк на сцене", выполняя трюковую работу на предельно сложных для балансирования аппаратах. Исполняет на представлениях трюковой репертуар, зафиксированный в акте приемки номера и записанный в расчетную книжку артиста, соблюдая правила по охране труда и взаимной страховки. Участвует в парадах-прологах и эпилогах, в массовых сценах и интермедиях при постановке цирковых пантомим и тематических представлений, в массовых клоунадах и антре, в кавалькадах.</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цирка; историю развития циркового искусства и жанра "эквилибр"; методику профессиональной подготовки и тренировки; цирковую терминологию; основы актерского мастерства, сценического движения; правила эксплуатации, виды страховки и пассировки; достижения отечественного и зарубежного спорта в жанре "эквилибр"; основы организации циркового дела, трудового законодательства, авторских и смежных прав;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Дополнительно:</w:t>
      </w:r>
    </w:p>
    <w:p w:rsidR="0071108C" w:rsidRDefault="0071108C">
      <w:pPr>
        <w:autoSpaceDE w:val="0"/>
        <w:autoSpaceDN w:val="0"/>
        <w:adjustRightInd w:val="0"/>
        <w:spacing w:after="0" w:line="240" w:lineRule="auto"/>
        <w:ind w:firstLine="540"/>
        <w:jc w:val="both"/>
        <w:rPr>
          <w:rFonts w:cs="Calibri"/>
        </w:rPr>
      </w:pPr>
      <w:r>
        <w:rPr>
          <w:rFonts w:cs="Calibri"/>
        </w:rPr>
        <w:t>при работе в коллективе "Цирк на льду" - специфику ледяного манежа; правила фигурного катания; технологию подготовки ботинок и коньков для фигурного катания; специфические требования охраны труда при работе на льду; терминологию фигурного катания;</w:t>
      </w:r>
    </w:p>
    <w:p w:rsidR="0071108C" w:rsidRDefault="0071108C">
      <w:pPr>
        <w:autoSpaceDE w:val="0"/>
        <w:autoSpaceDN w:val="0"/>
        <w:adjustRightInd w:val="0"/>
        <w:spacing w:after="0" w:line="240" w:lineRule="auto"/>
        <w:ind w:firstLine="540"/>
        <w:jc w:val="both"/>
        <w:rPr>
          <w:rFonts w:cs="Calibri"/>
        </w:rPr>
      </w:pPr>
      <w:r>
        <w:rPr>
          <w:rFonts w:cs="Calibri"/>
        </w:rPr>
        <w:t>при работе в коллективе "Цирк на воде" - специфику работы в водном бассейне; специфические требования охраны труда при работе на воде; правила оказания первой помощи пострадавшему на воде; терминологию спортивного и фигурного плавания.</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жанра "эквилибр" - мастер циркового искусства - высшее или среднее профессиональное образование (культуры и искусства, циркового искусства, физической культуры) и стаж работы не менее 5 лет в должности артиста жанра "эквилибр" высшей категории.</w:t>
      </w:r>
    </w:p>
    <w:p w:rsidR="0071108C" w:rsidRDefault="0071108C">
      <w:pPr>
        <w:autoSpaceDE w:val="0"/>
        <w:autoSpaceDN w:val="0"/>
        <w:adjustRightInd w:val="0"/>
        <w:spacing w:after="0" w:line="240" w:lineRule="auto"/>
        <w:ind w:firstLine="540"/>
        <w:jc w:val="both"/>
        <w:rPr>
          <w:rFonts w:cs="Calibri"/>
        </w:rPr>
      </w:pPr>
      <w:r>
        <w:rPr>
          <w:rFonts w:cs="Calibri"/>
        </w:rPr>
        <w:t>Яркая артистическая индивидуальность; способность к свободному исполнению разнообразных трюков наивысшей сложности, созданию крупных новаторских номеров и аттракционов наивысшей сложности в жанре "эквилибр" с выступлением в них ведущим исполнителем или солистом; признание публики и цирковой общественности.</w:t>
      </w:r>
    </w:p>
    <w:p w:rsidR="0071108C" w:rsidRDefault="0071108C">
      <w:pPr>
        <w:autoSpaceDE w:val="0"/>
        <w:autoSpaceDN w:val="0"/>
        <w:adjustRightInd w:val="0"/>
        <w:spacing w:after="0" w:line="240" w:lineRule="auto"/>
        <w:ind w:firstLine="540"/>
        <w:jc w:val="both"/>
        <w:rPr>
          <w:rFonts w:cs="Calibri"/>
        </w:rPr>
      </w:pPr>
      <w:r>
        <w:rPr>
          <w:rFonts w:cs="Calibri"/>
        </w:rPr>
        <w:t>Артист жанра "эквилибр" высшей категории - среднее профессиональное образование (культуры и искусства, циркового искусства, физической культуры) и стаж работы не менее 3 лет в должности артиста жанра "эквилибр"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Индивидуальный творческий стиль высокого класса в своем амплуа при выступлениях в высокохудожественных и оригинальных номерах или аттракционах жанра "эквилибр" с демонстрацией в них трюков высшей сложности.</w:t>
      </w:r>
    </w:p>
    <w:p w:rsidR="0071108C" w:rsidRDefault="0071108C">
      <w:pPr>
        <w:autoSpaceDE w:val="0"/>
        <w:autoSpaceDN w:val="0"/>
        <w:adjustRightInd w:val="0"/>
        <w:spacing w:after="0" w:line="240" w:lineRule="auto"/>
        <w:ind w:firstLine="540"/>
        <w:jc w:val="both"/>
        <w:rPr>
          <w:rFonts w:cs="Calibri"/>
        </w:rPr>
      </w:pPr>
      <w:r>
        <w:rPr>
          <w:rFonts w:cs="Calibri"/>
        </w:rPr>
        <w:t>Артист жанра "эквилибр" первой категории - среднее профессиональное образование (культуры и искусства, циркового искусства, физической культуры) и стаж работы не менее 2 лет в должности артиста жанра "эквилибр"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Наличие творческих достижений при исполнение сложных трюков и комбинаций в групповых номерах; способность при необходимости исполнять сольные номера в жанре "эквилибр".</w:t>
      </w:r>
    </w:p>
    <w:p w:rsidR="0071108C" w:rsidRDefault="0071108C">
      <w:pPr>
        <w:autoSpaceDE w:val="0"/>
        <w:autoSpaceDN w:val="0"/>
        <w:adjustRightInd w:val="0"/>
        <w:spacing w:after="0" w:line="240" w:lineRule="auto"/>
        <w:ind w:firstLine="540"/>
        <w:jc w:val="both"/>
        <w:rPr>
          <w:rFonts w:cs="Calibri"/>
        </w:rPr>
      </w:pPr>
      <w:r>
        <w:rPr>
          <w:rFonts w:cs="Calibri"/>
        </w:rPr>
        <w:t>Артист жанра "эквилибр" второй категории - среднее профессиональное образование (культуры и искусства, циркового искусства, физической культуры) без предъявления требований к стажу работы или среднее (полное) общее образование и спортивная подготовка (мастер спорта или кандидат в мастера спорта) по соответствующему виду спорта либо участие в любительском цирке в жанре "эквилибр"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жанра дрессуры животных</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Создает и исполняет сложные и оригинальные художественно-образные номера и аттракционы с животными. Самостоятельно осуществляет подготовку групп животных для выступления с оригинальной композицией номера или аттракциона, трюковым репертуаром, выполняемым каждым животным и группой в целом согласно утвержденному сценарию. Дрессирует животных, работающих в номере, проводит репетиции. Подготавливает и направляет в Росгосцирк предложения по составу животных, занятых в соответствующих номерах, аттракционе. Вносит изменения в трюковую часть и композицию номера и аттракциона. Работает над созданием нового трюкового репертуара, осуществляет выбраковку животных, замену поголовья, численное и качественное изменение состава животных (с разрешения Росгосцирка). Исполняет на представлениях трюковой репертуар, зафиксированный в акте приемки номера и записанный в расчетную книжку артиста. Участвует в парадах-прологах и эпилогах, в интермедиях, пантомимах и тематических представлениях в соответствии со сценарием. Осуществляет контроль за работой дрессировщиков, ассистентов, рабочих по уходу за животными, а также по погрузке и разгрузке животных при их перевозке и в цирке.</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цирка; историю развития циркового искусства и жанра дрессуры животных; методику профессиональной дрессуры; профессиональные навыки владения инструментами дрессировки - шамберьером, бичом, кордой, лонжей и др.; основы ветеринарии и шорного дела; цирковую терминологию; основы актерского мастерства, сценического движения; правила эксплуатации, виды страховки и пассировки; достижения отечественного и зарубежного цирка в жанре дрессуры животных; основы организации циркового дела, трудового законодательства, авторских и смежных прав;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жанра дрессуры животных высшей категории - среднее профессиональное образование (культуры и искусства, циркового искусства) и стаж работы не менее 3 лет в должности артиста жанра дрессуры животных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Индивидуальный творческий стиль в жанре дрессуры высокого класса с показом сложных и уникальных трюков; умение выявить у животных способности к разным трюкам.</w:t>
      </w:r>
    </w:p>
    <w:p w:rsidR="0071108C" w:rsidRDefault="0071108C">
      <w:pPr>
        <w:autoSpaceDE w:val="0"/>
        <w:autoSpaceDN w:val="0"/>
        <w:adjustRightInd w:val="0"/>
        <w:spacing w:after="0" w:line="240" w:lineRule="auto"/>
        <w:ind w:firstLine="540"/>
        <w:jc w:val="both"/>
        <w:rPr>
          <w:rFonts w:cs="Calibri"/>
        </w:rPr>
      </w:pPr>
      <w:r>
        <w:rPr>
          <w:rFonts w:cs="Calibri"/>
        </w:rPr>
        <w:t>Артист жанра дрессуры животных первой категории - среднее профессиональное образование (культуры и искусства, циркового искусства) и стаж работы не менее 2 лет в должности артиста жанра дрессуры животных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Профессиональное и актерское мастерство в жанре дрессуры с подготовленными, выдрессированными животными; умение ими профессионально управлять и их демонстрировать.</w:t>
      </w:r>
    </w:p>
    <w:p w:rsidR="0071108C" w:rsidRDefault="0071108C">
      <w:pPr>
        <w:autoSpaceDE w:val="0"/>
        <w:autoSpaceDN w:val="0"/>
        <w:adjustRightInd w:val="0"/>
        <w:spacing w:after="0" w:line="240" w:lineRule="auto"/>
        <w:ind w:firstLine="540"/>
        <w:jc w:val="both"/>
        <w:rPr>
          <w:rFonts w:cs="Calibri"/>
        </w:rPr>
      </w:pPr>
      <w:r>
        <w:rPr>
          <w:rFonts w:cs="Calibri"/>
        </w:rPr>
        <w:t>Артист жанра дрессуры животных второй категории - среднее профессиональное образование (культуры и искусства, циркового искусства) без предъявления требований к стажу работы или среднее (полное) общее образование и участие в парных и групповых выступлениях и репетиционной работе с подготовленными, выдрессированными животными и (или) в репетиционной работе с новыми животными под руководством опытного дрессировщика не менее 2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жанра конной дрессуры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Создает на манеже сложные и оригинальные художественно-образные номера при помощи трюков, различных композиционных перестроений, исполняемых лошадьми, и других выразительных средств. Исполняет на каждом представлении трюковой репертуар, зафиксированный в акте приемки номера и записанный в расчетную книжку артиста. Применяет искусство дрессировки лошадей. С помощью разнообразных инструментов конной дрессуры демонстрирует отрепетированную трюковую работу на манеже. Дрессирует лошадей, работающих в номере, проводит репетиции. Участвует в цирковых пантомимах, феериях, парадах-прологах, эпилогах, интермедиях и групповых антре в соответствии со сценарием представления. Вносит изменения в трюковую часть и композицию номера или аттракциона. Работает над созданием нового трюкового репертуара. Осуществляет контроль за работой стажеров, берейтеров и рабочих по уходу за лошадьми. Участвует в упаковке, распаковке имущества, осуществляет контроль за погрузкой (разгрузкой) лошадей в транспорт.</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цирка; историю развития циркового искусства и жанра конной дрессуры; методику профессиональной дрессуры; профессиональные навыки владения инструментами дрессировки; основы ветеринарии и шорного дела; цирковую терминологию; основы актерского мастерства, сценического движения; правила эксплуатации, виды средств страховки и пассировки; достижения отечественного и зарубежного цирка в жанре конной дрессуры; основы организации циркового дела, трудового законодательства, законодательства об авторских и смежных правах;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жанра конной дрессуры - мастер циркового искусства - высшее или среднее профессиональное образование (культуры и искусства, циркового искусства) и стаж работы не менее 5 лет в должности артиста жанра конной дрессуры высшей категории.</w:t>
      </w:r>
    </w:p>
    <w:p w:rsidR="0071108C" w:rsidRDefault="0071108C">
      <w:pPr>
        <w:autoSpaceDE w:val="0"/>
        <w:autoSpaceDN w:val="0"/>
        <w:adjustRightInd w:val="0"/>
        <w:spacing w:after="0" w:line="240" w:lineRule="auto"/>
        <w:ind w:firstLine="540"/>
        <w:jc w:val="both"/>
        <w:rPr>
          <w:rFonts w:cs="Calibri"/>
        </w:rPr>
      </w:pPr>
      <w:r>
        <w:rPr>
          <w:rFonts w:cs="Calibri"/>
        </w:rPr>
        <w:t>Яркая артистическая индивидуальность; владение высоким профессиональным и актерским мастерством в жанре дрессуры; способность к созданию крупных новаторских номеров и аттракционов в жанре конной дрессуры; выступление в качестве основного исполнителя или солиста с демонстрацией трюков наивысшей сложности и опасности; признание публики и цирковой общественности.</w:t>
      </w:r>
    </w:p>
    <w:p w:rsidR="0071108C" w:rsidRDefault="0071108C">
      <w:pPr>
        <w:autoSpaceDE w:val="0"/>
        <w:autoSpaceDN w:val="0"/>
        <w:adjustRightInd w:val="0"/>
        <w:spacing w:after="0" w:line="240" w:lineRule="auto"/>
        <w:ind w:firstLine="540"/>
        <w:jc w:val="both"/>
        <w:rPr>
          <w:rFonts w:cs="Calibri"/>
        </w:rPr>
      </w:pPr>
      <w:r>
        <w:rPr>
          <w:rFonts w:cs="Calibri"/>
        </w:rPr>
        <w:t>Артист жанра конной дрессуры высшей категории - среднее профессиональное образование (культуры и искусства, циркового искусства) и стаж работы не менее 3 лет в должности артиста жанра конной дрессуры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Индивидуальный творческий стиль в жанре дрессуры высокого класса с демонстрацией сложных и уникальных трюков; умение выявить у лошадей способности к разным трюкам.</w:t>
      </w:r>
    </w:p>
    <w:p w:rsidR="0071108C" w:rsidRDefault="0071108C">
      <w:pPr>
        <w:autoSpaceDE w:val="0"/>
        <w:autoSpaceDN w:val="0"/>
        <w:adjustRightInd w:val="0"/>
        <w:spacing w:after="0" w:line="240" w:lineRule="auto"/>
        <w:ind w:firstLine="540"/>
        <w:jc w:val="both"/>
        <w:rPr>
          <w:rFonts w:cs="Calibri"/>
        </w:rPr>
      </w:pPr>
      <w:r>
        <w:rPr>
          <w:rFonts w:cs="Calibri"/>
        </w:rPr>
        <w:t>Артист жанра конной дрессуры первой категории - среднее профессиональное образование (культуры и искусства, циркового искусства) и стаж работы не менее 2 лет в должности артиста жанра конной дрессуры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Профессиональное и актерское мастерство в жанре дрессуры с подготовленными, выдрессированными лошадьми; умение ими профессионально управлять и демонстрировать.</w:t>
      </w:r>
    </w:p>
    <w:p w:rsidR="0071108C" w:rsidRDefault="0071108C">
      <w:pPr>
        <w:autoSpaceDE w:val="0"/>
        <w:autoSpaceDN w:val="0"/>
        <w:adjustRightInd w:val="0"/>
        <w:spacing w:after="0" w:line="240" w:lineRule="auto"/>
        <w:ind w:firstLine="540"/>
        <w:jc w:val="both"/>
        <w:rPr>
          <w:rFonts w:cs="Calibri"/>
        </w:rPr>
      </w:pPr>
      <w:r>
        <w:rPr>
          <w:rFonts w:cs="Calibri"/>
        </w:rPr>
        <w:t>Артист жанра конной дрессуры второй категории - среднее профессиональное образование (культуры и искусства, циркового искусства) без предъявления требований к стажу работы или среднее (полное) общее образование и участие в групповых выступлениях и репетиционной работе с подготовленными, выдрессированными лошадьми и (или) в репетиционной работе с новыми животными под руководством опытного дрессировщика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 дрессировщик диких зверей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Дрессирует диких зверей, работающих в номерах и аттракционах, проводит ежедневные репетиции и выступления. Участвует в цирковых пантомимах, феериях, парадах-прологах, эпилогах, интермедиях и групповых антре в соответствии со сценарием представления. Обеспечивает надлежащее состояние диких зверей в номерах и аттракционах, регулирует работу по уходу за дикими зверями обслуживающего персонала, обучает и инструктирует этот персонал; наблюдает за уходом, кормлением диких зверей, руководит погрузкой и разгрузкой диких зверей и имущества номера или аттракциона. Сопровождает диких зверей при транспортировке из цирка в цирк по железной дороге и на других видах транспорта. Осуществляет по указанию ветеринарного врача проведение лечебного режима диких зверей, профилактики и прививок, оказывает в случае необходимости помощь заболевшему в дороге дикому зверю. Обеспечивает получение, распределение и учет кормов для диких зверей и их правильное хранение. Отбирает дикого зверя в месте покупки и пересаживает его в транспортную клетку.</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цирка; историю развития циркового искусства и жанра дрессуры животных; основы ветеринарии; методику профессиональной дрессуры; профессиональные навыки владения инструментами дрессировки - шамберьером, бичом, кордой, лонжей и др.; основы ветеринарии и шорного дела; цирковую терминологию; основы актерского мастерства, сценического движения; средства страховки и пассировки; достижения отечественного и зарубежного цирка в жанре дрессуры животных; основы организации циркового дела, трудового законодательства, законодательства об авторских и смежных правах;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 дрессировщик диких зверей - мастер циркового искусства - высшее или среднее профессиональное образование (культуры и искусства, циркового искусства) и стаж работы не менее 5 лет в должности артиста - дрессировщика диких зверей высшей категории.</w:t>
      </w:r>
    </w:p>
    <w:p w:rsidR="0071108C" w:rsidRDefault="0071108C">
      <w:pPr>
        <w:autoSpaceDE w:val="0"/>
        <w:autoSpaceDN w:val="0"/>
        <w:adjustRightInd w:val="0"/>
        <w:spacing w:after="0" w:line="240" w:lineRule="auto"/>
        <w:ind w:firstLine="540"/>
        <w:jc w:val="both"/>
        <w:rPr>
          <w:rFonts w:cs="Calibri"/>
        </w:rPr>
      </w:pPr>
      <w:r>
        <w:rPr>
          <w:rFonts w:cs="Calibri"/>
        </w:rPr>
        <w:t>Яркая артистическая индивидуальность; высокое профессиональное и актерское мастерство в жанре дрессуры; способность к созданию крупных новаторских номеров и аттракционов в жанре дрессуры диких зверей; выступление в качестве основного исполнителя или солиста с демонстрацией трюков наивысшей сложности и опасности; признание публики и цирковой общественности.</w:t>
      </w:r>
    </w:p>
    <w:p w:rsidR="0071108C" w:rsidRDefault="0071108C">
      <w:pPr>
        <w:autoSpaceDE w:val="0"/>
        <w:autoSpaceDN w:val="0"/>
        <w:adjustRightInd w:val="0"/>
        <w:spacing w:after="0" w:line="240" w:lineRule="auto"/>
        <w:ind w:firstLine="540"/>
        <w:jc w:val="both"/>
        <w:rPr>
          <w:rFonts w:cs="Calibri"/>
        </w:rPr>
      </w:pPr>
      <w:r>
        <w:rPr>
          <w:rFonts w:cs="Calibri"/>
        </w:rPr>
        <w:t>Артист - дрессировщик диких зверей высшей категории - среднее профессиональное образование (культуры и искусства, циркового искусства) и стаж работы не менее 3 лет в должности артиста - дрессировщика диких зверей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Индивидуальный творческий стиль в жанре дрессуры высокого класса с демонстрацией сложных и уникальных трюков; умение выявить у диких зверей способности к разным трюкам.</w:t>
      </w:r>
    </w:p>
    <w:p w:rsidR="0071108C" w:rsidRDefault="0071108C">
      <w:pPr>
        <w:autoSpaceDE w:val="0"/>
        <w:autoSpaceDN w:val="0"/>
        <w:adjustRightInd w:val="0"/>
        <w:spacing w:after="0" w:line="240" w:lineRule="auto"/>
        <w:ind w:firstLine="540"/>
        <w:jc w:val="both"/>
        <w:rPr>
          <w:rFonts w:cs="Calibri"/>
        </w:rPr>
      </w:pPr>
      <w:r>
        <w:rPr>
          <w:rFonts w:cs="Calibri"/>
        </w:rPr>
        <w:t>Артист - дрессировщик диких зверей первой категории - среднее (полное) общее образование и стаж работы в должности артиста - дрессировщика диких зверей второй категории не менее 2 лет в должности артиста - дрессировщика диких зверей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Профессиональное и актерское мастерство в жанре дрессуры с подготовленными, выдрессированными дикими зверьми; умение ими профессионально управлять и демонстрировать.</w:t>
      </w:r>
    </w:p>
    <w:p w:rsidR="0071108C" w:rsidRDefault="0071108C">
      <w:pPr>
        <w:autoSpaceDE w:val="0"/>
        <w:autoSpaceDN w:val="0"/>
        <w:adjustRightInd w:val="0"/>
        <w:spacing w:after="0" w:line="240" w:lineRule="auto"/>
        <w:ind w:firstLine="540"/>
        <w:jc w:val="both"/>
        <w:rPr>
          <w:rFonts w:cs="Calibri"/>
        </w:rPr>
      </w:pPr>
      <w:r>
        <w:rPr>
          <w:rFonts w:cs="Calibri"/>
        </w:rPr>
        <w:t>Артист - дрессировщик диких зверей второй категории - среднее (полное) общее образование и стаж работы ассистентом дрессировщика с выполнением работ, выполняемых рабочим по уходу за животными,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жанра жонглирования</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Профессионально манипулирует разнообразными предметами. Демонстрирует трюки жонглирования от элементарных до наивысшей сложности, создавая яркие художественные образы в жанре жонглирования и преподнося их в интересной зрелищной форме. Исполняет на представлении трюковой репертуар, зафиксированный в акте приемки номера и записанный в расчетную книжку артиста. Работает над созданием нового трюкового репертуара. Участвует в парадах-прологах и эпилогах, в массовых сценах и интермедиях при постановке цирковых пантомим и тематических представлений, в массовых клоунадах и антре, кавалькадах. Работает на любой сценической площадке.</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цирка; историю развития циркового искусства и жанра жонглирования; методику профессиональной подготовки и тренировки; цирковую терминологию; основы актерского мастерства, сценического движения; правила страховки и виды средств страховки и пассировки; достижения отечественного и зарубежного цирка в жанре жонглирования; основы организации циркового дела, трудового законодательства и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Дополнительно:</w:t>
      </w:r>
    </w:p>
    <w:p w:rsidR="0071108C" w:rsidRDefault="0071108C">
      <w:pPr>
        <w:autoSpaceDE w:val="0"/>
        <w:autoSpaceDN w:val="0"/>
        <w:adjustRightInd w:val="0"/>
        <w:spacing w:after="0" w:line="240" w:lineRule="auto"/>
        <w:ind w:firstLine="540"/>
        <w:jc w:val="both"/>
        <w:rPr>
          <w:rFonts w:cs="Calibri"/>
        </w:rPr>
      </w:pPr>
      <w:r>
        <w:rPr>
          <w:rFonts w:cs="Calibri"/>
        </w:rPr>
        <w:t>при работе в коллективе "Цирк на льду" - специфику ледяного манежа; правила фигурного катания; технологию подготовки ботинок и коньков для фигурного катания к работе; специфические требования охраны труда при работе на льду; терминологию фигурного катания;</w:t>
      </w:r>
    </w:p>
    <w:p w:rsidR="0071108C" w:rsidRDefault="0071108C">
      <w:pPr>
        <w:autoSpaceDE w:val="0"/>
        <w:autoSpaceDN w:val="0"/>
        <w:adjustRightInd w:val="0"/>
        <w:spacing w:after="0" w:line="240" w:lineRule="auto"/>
        <w:ind w:firstLine="540"/>
        <w:jc w:val="both"/>
        <w:rPr>
          <w:rFonts w:cs="Calibri"/>
        </w:rPr>
      </w:pPr>
      <w:r>
        <w:rPr>
          <w:rFonts w:cs="Calibri"/>
        </w:rPr>
        <w:t>при работе в коллективе "Цирк на воде" - специфику работы в водном бассейне; специфические требования охраны труда при работе на воде; правила оказания первой помощи пострадавшему на воде; терминологию спортивного и фигурного плавания.</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жанра жонглирования - мастер циркового искусства - высшее или среднее профессиональное образование (культуры и искусства, циркового искусства) и стаж работы не менее 5 лет в должности артиста жанра жонглирования высшей категории.</w:t>
      </w:r>
    </w:p>
    <w:p w:rsidR="0071108C" w:rsidRDefault="0071108C">
      <w:pPr>
        <w:autoSpaceDE w:val="0"/>
        <w:autoSpaceDN w:val="0"/>
        <w:adjustRightInd w:val="0"/>
        <w:spacing w:after="0" w:line="240" w:lineRule="auto"/>
        <w:ind w:firstLine="540"/>
        <w:jc w:val="both"/>
        <w:rPr>
          <w:rFonts w:cs="Calibri"/>
        </w:rPr>
      </w:pPr>
      <w:r>
        <w:rPr>
          <w:rFonts w:cs="Calibri"/>
        </w:rPr>
        <w:t>Яркая артистическая индивидуальность; владение искусством жонглирования и исполнения трюков и трюковых комбинаций наивысшей сложности; способность к созданию крупных новаторских номеров и аттракционов наивысшей сложности в своем жанре; выступление в качестве основного исполнителя или солиста; признание публики и цирковой общественности.</w:t>
      </w:r>
    </w:p>
    <w:p w:rsidR="0071108C" w:rsidRDefault="0071108C">
      <w:pPr>
        <w:autoSpaceDE w:val="0"/>
        <w:autoSpaceDN w:val="0"/>
        <w:adjustRightInd w:val="0"/>
        <w:spacing w:after="0" w:line="240" w:lineRule="auto"/>
        <w:ind w:firstLine="540"/>
        <w:jc w:val="both"/>
        <w:rPr>
          <w:rFonts w:cs="Calibri"/>
        </w:rPr>
      </w:pPr>
      <w:r>
        <w:rPr>
          <w:rFonts w:cs="Calibri"/>
        </w:rPr>
        <w:t>Артист жанра жонглирования высшей категории - среднее профессиональное образование (культуры и искусства, циркового искусства) и стаж работы не менее 3 лет в должности артиста жанра жонглирования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Профессиональное и актерское мастерство в жанре жонглирования; творческие достижения при выступлении в высокохудожественных и оригинальных номерах или аттракционах в качестве одного из ведущих исполнителей сложных трюков и комбинаций.</w:t>
      </w:r>
    </w:p>
    <w:p w:rsidR="0071108C" w:rsidRDefault="0071108C">
      <w:pPr>
        <w:autoSpaceDE w:val="0"/>
        <w:autoSpaceDN w:val="0"/>
        <w:adjustRightInd w:val="0"/>
        <w:spacing w:after="0" w:line="240" w:lineRule="auto"/>
        <w:ind w:firstLine="540"/>
        <w:jc w:val="both"/>
        <w:rPr>
          <w:rFonts w:cs="Calibri"/>
        </w:rPr>
      </w:pPr>
      <w:r>
        <w:rPr>
          <w:rFonts w:cs="Calibri"/>
        </w:rPr>
        <w:t>Артист жанра жонглирования первой категории - среднее профессиональное образование (культуры и искусства, циркового искусства) и стаж работы не менее 2 лет в должности артиста жанра жонглирования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Способность к исполнению сложных трюков и трюковых комбинаций в групповых номерах в жанре жонглирования и при необходимости - в сольных номерах жанра.</w:t>
      </w:r>
    </w:p>
    <w:p w:rsidR="0071108C" w:rsidRDefault="0071108C">
      <w:pPr>
        <w:autoSpaceDE w:val="0"/>
        <w:autoSpaceDN w:val="0"/>
        <w:adjustRightInd w:val="0"/>
        <w:spacing w:after="0" w:line="240" w:lineRule="auto"/>
        <w:ind w:firstLine="540"/>
        <w:jc w:val="both"/>
        <w:rPr>
          <w:rFonts w:cs="Calibri"/>
        </w:rPr>
      </w:pPr>
      <w:r>
        <w:rPr>
          <w:rFonts w:cs="Calibri"/>
        </w:rPr>
        <w:t>Артист жанра жонглирования второй категории - среднее профессиональное образование (культуры и искусства, циркового искусства) без предъявления требований к стажу работы или среднее (полное) общее образование и обладание достаточными навыками актерского и профессионального мастерства в жанре жонглирования, позволяющее участвовать в групповых номерах жанра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жанра иллюзии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Профессионально манипулирует предметами, свободно пользуясь трюковой, иллюзионной аппаратурой. Создает художественный образ средствами циркового искусства. Исполняет в представлении трюковой репертуар, зафиксированный в акте приемки номера и записанный в расчетную книжку артиста. Проводит ежедневные (систематические) репетиции. Участвует в парадах-прологах и эпилогах, в массовых сценах и интермедиях при постановке цирковых пантомим и тематических представлений, в массовых клоунадах и антре, кавалькадах. Работает над созданием нового трюкового репертуара, соблюдая тайну трюковых секретов.</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цирка; историю развития циркового искусства и жанра иллюзии; методику профессиональной подготовки и тренировки; цирковую терминологию; основы актерского мастерства, сценического движения и техники речи; правила страховки и виды средств страховки и пассировки; достижения отечественного и зарубежного цирка в жанре иллюзии; основы организации циркового дела, трудового законодательства и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Дополнительно:</w:t>
      </w:r>
    </w:p>
    <w:p w:rsidR="0071108C" w:rsidRDefault="0071108C">
      <w:pPr>
        <w:autoSpaceDE w:val="0"/>
        <w:autoSpaceDN w:val="0"/>
        <w:adjustRightInd w:val="0"/>
        <w:spacing w:after="0" w:line="240" w:lineRule="auto"/>
        <w:ind w:firstLine="540"/>
        <w:jc w:val="both"/>
        <w:rPr>
          <w:rFonts w:cs="Calibri"/>
        </w:rPr>
      </w:pPr>
      <w:r>
        <w:rPr>
          <w:rFonts w:cs="Calibri"/>
        </w:rPr>
        <w:t>при работе в коллективе "Цирк на льду" - специфику ледяного манежа; правила фигурного катания; технологию подготовки ботинок и коньков для фигурного катания; специфические требования охраны труда при работе на льду; терминологию фигурного катания;</w:t>
      </w:r>
    </w:p>
    <w:p w:rsidR="0071108C" w:rsidRDefault="0071108C">
      <w:pPr>
        <w:autoSpaceDE w:val="0"/>
        <w:autoSpaceDN w:val="0"/>
        <w:adjustRightInd w:val="0"/>
        <w:spacing w:after="0" w:line="240" w:lineRule="auto"/>
        <w:ind w:firstLine="540"/>
        <w:jc w:val="both"/>
        <w:rPr>
          <w:rFonts w:cs="Calibri"/>
        </w:rPr>
      </w:pPr>
      <w:r>
        <w:rPr>
          <w:rFonts w:cs="Calibri"/>
        </w:rPr>
        <w:t>при работе в коллективе "Цирк на воде" - специфику работы в водном бассейне; специфические требования охраны труда при работе на воде; правила оказания первой помощи пострадавшему на воде; терминологию спортивного и фигурного плавания.</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жанра иллюзии - мастер циркового искусства - высшее или среднее профессиональное образование (культуры и искусства, циркового искусства, техническое) и стаж работы не менее 5 лет в должности артиста жанра иллюзии высшей категории.</w:t>
      </w:r>
    </w:p>
    <w:p w:rsidR="0071108C" w:rsidRDefault="0071108C">
      <w:pPr>
        <w:autoSpaceDE w:val="0"/>
        <w:autoSpaceDN w:val="0"/>
        <w:adjustRightInd w:val="0"/>
        <w:spacing w:after="0" w:line="240" w:lineRule="auto"/>
        <w:ind w:firstLine="540"/>
        <w:jc w:val="both"/>
        <w:rPr>
          <w:rFonts w:cs="Calibri"/>
        </w:rPr>
      </w:pPr>
      <w:r>
        <w:rPr>
          <w:rFonts w:cs="Calibri"/>
        </w:rPr>
        <w:t>Яркая артистическая индивидуальность; владение искусством иллюзии и исполнения трюков и трюковых комбинаций наивысшей сложности; способность к созданию сложных новаторских номеров и аттракционов наивысшей сложности в жанре иллюзии; выступление в них в качестве основного исполнителя, солиста; признание публики и цирковой общественности.</w:t>
      </w:r>
    </w:p>
    <w:p w:rsidR="0071108C" w:rsidRDefault="0071108C">
      <w:pPr>
        <w:autoSpaceDE w:val="0"/>
        <w:autoSpaceDN w:val="0"/>
        <w:adjustRightInd w:val="0"/>
        <w:spacing w:after="0" w:line="240" w:lineRule="auto"/>
        <w:ind w:firstLine="540"/>
        <w:jc w:val="both"/>
        <w:rPr>
          <w:rFonts w:cs="Calibri"/>
        </w:rPr>
      </w:pPr>
      <w:r>
        <w:rPr>
          <w:rFonts w:cs="Calibri"/>
        </w:rPr>
        <w:t>Артист жанра иллюзии высшей категории - среднее профессиональное образование (культуры и искусства, циркового искусства, техническое) и стаж работы не менее 3 лет в должности артиста жанра иллюзии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Профессиональное и актерское мастерство в жанре иллюзии; владение арсеналом манипулирования предметами; творческие достижения при выступлении в крупных номерах аттракционного плана в качестве одного из основных исполнителей сложных трюков и комбинаций.</w:t>
      </w:r>
    </w:p>
    <w:p w:rsidR="0071108C" w:rsidRDefault="0071108C">
      <w:pPr>
        <w:autoSpaceDE w:val="0"/>
        <w:autoSpaceDN w:val="0"/>
        <w:adjustRightInd w:val="0"/>
        <w:spacing w:after="0" w:line="240" w:lineRule="auto"/>
        <w:ind w:firstLine="540"/>
        <w:jc w:val="both"/>
        <w:rPr>
          <w:rFonts w:cs="Calibri"/>
        </w:rPr>
      </w:pPr>
      <w:r>
        <w:rPr>
          <w:rFonts w:cs="Calibri"/>
        </w:rPr>
        <w:t>Артист жанра иллюзии первой категории - среднее профессиональное образование (культуры и искусства, циркового искусства, техническое) и стаж работы не менее 2 лет в должности артиста жанра иллюзии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Способность к исполнению сложных трюков и трюковых комбинаций в групповых номерах и при необходимости - в сольных номерах жанра.</w:t>
      </w:r>
    </w:p>
    <w:p w:rsidR="0071108C" w:rsidRDefault="0071108C">
      <w:pPr>
        <w:autoSpaceDE w:val="0"/>
        <w:autoSpaceDN w:val="0"/>
        <w:adjustRightInd w:val="0"/>
        <w:spacing w:after="0" w:line="240" w:lineRule="auto"/>
        <w:ind w:firstLine="540"/>
        <w:jc w:val="both"/>
        <w:rPr>
          <w:rFonts w:cs="Calibri"/>
        </w:rPr>
      </w:pPr>
      <w:r>
        <w:rPr>
          <w:rFonts w:cs="Calibri"/>
        </w:rPr>
        <w:t>Артист жанра иллюзии второй категории - среднее профессиональное образование (культуры и искусства, циркового искусства, техническое) без предъявления требований к стажу работы или среднее (полное) общее образование и обладание достаточными навыками актерского и профессионального мастерства в жанре иллюзии, позволяющее участвовать в групповых номерах жанра,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 музыкальный эксцентрик, артист -</w:t>
      </w:r>
    </w:p>
    <w:p w:rsidR="0071108C" w:rsidRDefault="0071108C">
      <w:pPr>
        <w:autoSpaceDE w:val="0"/>
        <w:autoSpaceDN w:val="0"/>
        <w:adjustRightInd w:val="0"/>
        <w:spacing w:after="0" w:line="240" w:lineRule="auto"/>
        <w:jc w:val="center"/>
        <w:rPr>
          <w:rFonts w:cs="Calibri"/>
        </w:rPr>
      </w:pPr>
      <w:r>
        <w:rPr>
          <w:rFonts w:cs="Calibri"/>
        </w:rPr>
        <w:t>акробат-эксцентрик, артист - клоун (коверный), артист -</w:t>
      </w:r>
    </w:p>
    <w:p w:rsidR="0071108C" w:rsidRDefault="0071108C">
      <w:pPr>
        <w:autoSpaceDE w:val="0"/>
        <w:autoSpaceDN w:val="0"/>
        <w:adjustRightInd w:val="0"/>
        <w:spacing w:after="0" w:line="240" w:lineRule="auto"/>
        <w:jc w:val="center"/>
        <w:rPr>
          <w:rFonts w:cs="Calibri"/>
        </w:rPr>
      </w:pPr>
      <w:r>
        <w:rPr>
          <w:rFonts w:cs="Calibri"/>
        </w:rPr>
        <w:t>буффонадный клоун, артист - сатирик</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Исполняет сатирические, комические репризы и клоунады, в оригинальной манере пародирует различные жанры циркового искусства. Выступает в паузах между отдельными номерами программы, в "Цирке на льду" сочетает работу в жанре "коверный" с фигурным катанием, а в "Цирке на воде" выполняет работу коверного клоуна с учетом "водяного манежа". В жанре "буффонадная клоунада" исполняет оригинальные клоунады буффонного, гротескового, игрового характера. В жанрах "музыкальный эксцентрик", "акробат-эксцентрик" исполняет на манеже оригинальные номера соответствующего жанра, в том числе в коллективах "Цирк на льду", "Цирк на воде", "Цирк на сцене". В жанре "сатира" исполняет пародийные, сатирические номера со злободневными сюжетами и актуальным репертуаром (фельетонами, интермедиями, куплетами, частушками и др.). Участвует в пантомимах, тематических представлениях, массовых клоунадах, антре, интермедиях, парадах-прологах и эпилогах с исполнением сольных ролей в массовых сценах, кавалькадах. Работает над созданием нового репертуара. Работает на любой сценической площадке.</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цирка; историю развития циркового искусства и соответствующего жанра циркового искусства; методику профессиональной подготовки и тренировки; цирковую терминологию; основы актерского мастерства, сценического движения; приемы буффонады, эксцентрики, гротеска, пародии; основы хореографии, ритмики, грима, техники речи, музыкальной грамоты; элементы акробатики, жонглирования, эквилибра; правила страховки и виды средств страховки и пассировки; достижения отечественного и зарубежного цирка в соответствующем жанре циркового искусства; основы организации циркового дела, трудового законодательства и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Дополнительно:</w:t>
      </w:r>
    </w:p>
    <w:p w:rsidR="0071108C" w:rsidRDefault="0071108C">
      <w:pPr>
        <w:autoSpaceDE w:val="0"/>
        <w:autoSpaceDN w:val="0"/>
        <w:adjustRightInd w:val="0"/>
        <w:spacing w:after="0" w:line="240" w:lineRule="auto"/>
        <w:ind w:firstLine="540"/>
        <w:jc w:val="both"/>
        <w:rPr>
          <w:rFonts w:cs="Calibri"/>
        </w:rPr>
      </w:pPr>
      <w:r>
        <w:rPr>
          <w:rFonts w:cs="Calibri"/>
        </w:rPr>
        <w:t>при работе в коллективе "Цирк на льду" - специфику ледяного манежа; правила фигурного катания; технологию подготовки ботинок и коньков для фигурного катания; специфические требования охраны труда при работе на льду; терминологию фигурного катания;</w:t>
      </w:r>
    </w:p>
    <w:p w:rsidR="0071108C" w:rsidRDefault="0071108C">
      <w:pPr>
        <w:autoSpaceDE w:val="0"/>
        <w:autoSpaceDN w:val="0"/>
        <w:adjustRightInd w:val="0"/>
        <w:spacing w:after="0" w:line="240" w:lineRule="auto"/>
        <w:ind w:firstLine="540"/>
        <w:jc w:val="both"/>
        <w:rPr>
          <w:rFonts w:cs="Calibri"/>
        </w:rPr>
      </w:pPr>
      <w:r>
        <w:rPr>
          <w:rFonts w:cs="Calibri"/>
        </w:rPr>
        <w:t>при работе в коллективе "Цирк на воде" - специфику работы в водном бассейне; специфические требования охраны труда при работе на воде; правила оказания первой помощи пострадавшему на воде; терминологию спортивного и фигурного плавания.</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 музыкальный эксцентрик, артист - акробат-эксцентрик, артист - клоун (коверный), артист - буффонадный клоун, артист - сатирик - мастер циркового искусства - высшее или среднее профессиональное образование (культуры и искусства, циркового искусства) и стаж работы не менее 5 лет в должности соответствующего жанра высшей категории.</w:t>
      </w:r>
    </w:p>
    <w:p w:rsidR="0071108C" w:rsidRDefault="0071108C">
      <w:pPr>
        <w:autoSpaceDE w:val="0"/>
        <w:autoSpaceDN w:val="0"/>
        <w:adjustRightInd w:val="0"/>
        <w:spacing w:after="0" w:line="240" w:lineRule="auto"/>
        <w:ind w:firstLine="540"/>
        <w:jc w:val="both"/>
        <w:rPr>
          <w:rFonts w:cs="Calibri"/>
        </w:rPr>
      </w:pPr>
      <w:r>
        <w:rPr>
          <w:rFonts w:cs="Calibri"/>
        </w:rPr>
        <w:t>Яркая артистическая индивидуальность и выразительная внешность; виртуозное владение соответствующими жанрами циркового искусства; способность к созданию яркого художественного образа, оригинальных комедийных номеров; выступление в них в качестве основного исполнителя, солиста; признание публики и цирковой общественности.</w:t>
      </w:r>
    </w:p>
    <w:p w:rsidR="0071108C" w:rsidRDefault="0071108C">
      <w:pPr>
        <w:autoSpaceDE w:val="0"/>
        <w:autoSpaceDN w:val="0"/>
        <w:adjustRightInd w:val="0"/>
        <w:spacing w:after="0" w:line="240" w:lineRule="auto"/>
        <w:ind w:firstLine="540"/>
        <w:jc w:val="both"/>
        <w:rPr>
          <w:rFonts w:cs="Calibri"/>
        </w:rPr>
      </w:pPr>
      <w:r>
        <w:rPr>
          <w:rFonts w:cs="Calibri"/>
        </w:rPr>
        <w:t>Артист - музыкальный эксцентрик, артист - акробат-эксцентрик, артист - клоун (коверный), артист - буффонадный клоун, артист - сатирик высшей категории - среднее профессиональное образование (культуры и искусства, циркового искусства) и стаж работы не менее 3 лет в должности соответствующего жанра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Профессиональное и актерское мастерство в соответствующем жанре циркового искусства; обладание индивидуальным творческим стилем; творческие достижения при создании оригинальных реприз, клоунад, номеров, образов; способность к профессиональному пародированию некоторых жанров циркового искусства.</w:t>
      </w:r>
    </w:p>
    <w:p w:rsidR="0071108C" w:rsidRDefault="0071108C">
      <w:pPr>
        <w:autoSpaceDE w:val="0"/>
        <w:autoSpaceDN w:val="0"/>
        <w:adjustRightInd w:val="0"/>
        <w:spacing w:after="0" w:line="240" w:lineRule="auto"/>
        <w:ind w:firstLine="540"/>
        <w:jc w:val="both"/>
        <w:rPr>
          <w:rFonts w:cs="Calibri"/>
        </w:rPr>
      </w:pPr>
      <w:r>
        <w:rPr>
          <w:rFonts w:cs="Calibri"/>
        </w:rPr>
        <w:t>Артист - музыкальный эксцентрик, артист - акробат-эксцентрик, артист - клоун (коверный), артист - буффонадный клоун, артист - сатирик первой категории - среднее профессиональное образование (культуры и искусства, циркового искусства) и стаж работы не менее 2 лет в должности соответствующего жанра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Профессиональное и актерское мастерство в соответствующем жанре в цирковой программе (в образе "коверного", буффонадного клоуна, музыкального эксцентрика, акробата-эксцентрика, сатирика), в групповых номерах, а при необходимости - в сольных номерах своего жанра.</w:t>
      </w:r>
    </w:p>
    <w:p w:rsidR="0071108C" w:rsidRDefault="0071108C">
      <w:pPr>
        <w:autoSpaceDE w:val="0"/>
        <w:autoSpaceDN w:val="0"/>
        <w:adjustRightInd w:val="0"/>
        <w:spacing w:after="0" w:line="240" w:lineRule="auto"/>
        <w:ind w:firstLine="540"/>
        <w:jc w:val="both"/>
        <w:rPr>
          <w:rFonts w:cs="Calibri"/>
        </w:rPr>
      </w:pPr>
      <w:r>
        <w:rPr>
          <w:rFonts w:cs="Calibri"/>
        </w:rPr>
        <w:t>Артист - музыкальный эксцентрик, артист - акробат-эксцентрик, артист - клоун (коверный), артист - буффонадный клоун, артист - сатирик второй категории - среднее профессиональное образование (культуры и искусства, циркового искусства) без предъявления требований к стажу работы или среднее (полное) общее образование, обладание достаточными навыками актерского и профессионального мастерства в соответствующем жанре циркового искусства для участия в цирковой программе в образе "коверного", буффонадного клоуна, музыкального эксцентрика, акробата-эксцентрика, сатирика в любительском цирке не менее 3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балета цирка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Готовит под руководством балетмейстера и режиссера поручаемые ему в соответствии с квалификацией танцевальные эпизоды, ансамблевые номера, хореографические сцены. В "Цирке на льду" и "Цирке на воде" проводит репетиции в спортзале (манеже), а затем соответственно на льду (на коньках) или в воде. На представлениях исполняет балетный репертуар, зафиксированный в акте приемки программы коллектива, аттракциона, номера. Участвует в представлении как обычного цирка, так и "Цирка на льду", "Цирка на воде", в парадах-прологах и эпилогах, в массовых сценах и интермедиях, в цирковых пантомимах и тематических представлениях, в массовых клоунадах и антре независимо от того, связано ли это с гримированием и переодеванием, участвует в кавалькадах по городу. Соблюдает правила охраны труда и взаимной страховки. Постоянно совершенствует свое исполнительское мастерство, поддерживает свою внешнюю форму, соблюдает спортивный режим. Ежедневно участвует в репетициях (уроках, тренировках).</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цирка; историю развития циркового искусства и хореографического искусства; основы музыкальной грамоты, актерского мастерства; методы тренажа и самостоятельной работы над партией; методику профессиональной спортивной подготовки и тренировки; цирковую и хореографическую терминологию; основы организации циркового дела,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Дополнительно:</w:t>
      </w:r>
    </w:p>
    <w:p w:rsidR="0071108C" w:rsidRDefault="0071108C">
      <w:pPr>
        <w:autoSpaceDE w:val="0"/>
        <w:autoSpaceDN w:val="0"/>
        <w:adjustRightInd w:val="0"/>
        <w:spacing w:after="0" w:line="240" w:lineRule="auto"/>
        <w:ind w:firstLine="540"/>
        <w:jc w:val="both"/>
        <w:rPr>
          <w:rFonts w:cs="Calibri"/>
        </w:rPr>
      </w:pPr>
      <w:r>
        <w:rPr>
          <w:rFonts w:cs="Calibri"/>
        </w:rPr>
        <w:t>при работе в коллективе "Цирк на льду" - специфику ледяного манежа; правила фигурного катания; технологию подготовки ботинок и коньков для фигурного катания; специфические требования охраны труда при работе на льду; терминологию фигурного катания;</w:t>
      </w:r>
    </w:p>
    <w:p w:rsidR="0071108C" w:rsidRDefault="0071108C">
      <w:pPr>
        <w:autoSpaceDE w:val="0"/>
        <w:autoSpaceDN w:val="0"/>
        <w:adjustRightInd w:val="0"/>
        <w:spacing w:after="0" w:line="240" w:lineRule="auto"/>
        <w:ind w:firstLine="540"/>
        <w:jc w:val="both"/>
        <w:rPr>
          <w:rFonts w:cs="Calibri"/>
        </w:rPr>
      </w:pPr>
      <w:r>
        <w:rPr>
          <w:rFonts w:cs="Calibri"/>
        </w:rPr>
        <w:t>при работе в коллективе "Цирк на воде" - специфику работы в водном бассейне; специфические требования охраны труда при работе на воде; правила оказания первой помощи пострадавшему на воде; терминологию спортивного и фигурного плавания.</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балета цирка высшей категории - среднее профессиональное образование (хореографическое) или спортивный разряд по соответствующему виду спорта и стаж работы не менее 3 лет в должности артиста балета цирка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Профессиональное мастерство; отличные танцевальные и спортивные данные при исполнении наиболее ответственных эпизодов в пантомимах, балетных интермедиях, парадах; способность выступать ведущим исполнителем в наиболее сложных ансамблевых номерах и хореографических сценах.</w:t>
      </w:r>
    </w:p>
    <w:p w:rsidR="0071108C" w:rsidRDefault="0071108C">
      <w:pPr>
        <w:autoSpaceDE w:val="0"/>
        <w:autoSpaceDN w:val="0"/>
        <w:adjustRightInd w:val="0"/>
        <w:spacing w:after="0" w:line="240" w:lineRule="auto"/>
        <w:ind w:firstLine="540"/>
        <w:jc w:val="both"/>
        <w:rPr>
          <w:rFonts w:cs="Calibri"/>
        </w:rPr>
      </w:pPr>
      <w:r>
        <w:rPr>
          <w:rFonts w:cs="Calibri"/>
        </w:rPr>
        <w:t>Артист балета цирка первой категории - среднее (полное) общее образование или спортивный разряд по соответствующему виду спорта и стаж работы не менее 1 года в должности артиста балета цирка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Профессиональное мастерство; необходимые танцевальные и спортивные данные при исполнении эпизодов в пантомимах, ансамблевых номерах и хореографических сценах; способность нести в них основную нагрузку.</w:t>
      </w:r>
    </w:p>
    <w:p w:rsidR="0071108C" w:rsidRDefault="0071108C">
      <w:pPr>
        <w:autoSpaceDE w:val="0"/>
        <w:autoSpaceDN w:val="0"/>
        <w:adjustRightInd w:val="0"/>
        <w:spacing w:after="0" w:line="240" w:lineRule="auto"/>
        <w:ind w:firstLine="540"/>
        <w:jc w:val="both"/>
        <w:rPr>
          <w:rFonts w:cs="Calibri"/>
        </w:rPr>
      </w:pPr>
      <w:r>
        <w:rPr>
          <w:rFonts w:cs="Calibri"/>
        </w:rPr>
        <w:t>Артист балета цирка второй категории - среднее (полное) общее образование, участие в течение 2 лет в деятельности любительского хореографического коллектива.</w:t>
      </w:r>
    </w:p>
    <w:p w:rsidR="0071108C" w:rsidRDefault="0071108C">
      <w:pPr>
        <w:autoSpaceDE w:val="0"/>
        <w:autoSpaceDN w:val="0"/>
        <w:adjustRightInd w:val="0"/>
        <w:spacing w:after="0" w:line="240" w:lineRule="auto"/>
        <w:ind w:firstLine="540"/>
        <w:jc w:val="both"/>
        <w:rPr>
          <w:rFonts w:cs="Calibri"/>
        </w:rPr>
      </w:pPr>
      <w:r>
        <w:rPr>
          <w:rFonts w:cs="Calibri"/>
        </w:rPr>
        <w:t>Наличие хореографических и сценических данных или спортивного разряда по соответствующему виду спорта.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Артист оркестра цирка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 соответствии с требованиями дирижера исполняет оркестровые партии соответствующего музыкального инструмента на стационаре, на гастролях и выездах. Привлекается в случае необходимости к выступлению на арене цирка в параде-прологе, эпилоге, номерах музыкальной эксцентрики, а также кавалькадах. Владеет различными стилями исполнения (классическим, эстрадным, народным, духовым и джазовым). Выполняет указания дирижера по фразировке и характеру звучания данной партии. Привлекается к исполнению сольных эпизодов, сольных пьес и сольных партий на соответствующем музыкальном инструменте по памяти в сопровождении оркестра. Совмещает игру на соответствующем музыкальном инструменте с игрой на других музыкальных инструментах. Участвует в репетиционно-постановочной работе по выпуску новых номеров, аттракционов и программ (4 - 6 программ за сезон продолжительностью от 1,5 до 2 часов каждая). Постоянно совершенствует свое исполнительское мастерство, бегло читает ноты с листа.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цирка; музыкальную литературу для соответствующего музыкального инструмента; теорию музыки; особенности работы на манеже в цирковых номерах различных жанров; традиционный и текущий репертуар оркестра цирка; популярные произведения эстрадной и джазовой музыки; основы организации циркового дела, трудового законодательства и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Артист оркестра цирка высшей категории (концертмейстеры групп, солисты, первые голоса групп деревянных и медных духовых инструментов, ритм-групп) - высшее профессиональное образование (музыкальное) и стаж работы в оркестре, музыкальном ансамбле не менее 3 лет или среднее профессиональное образование (музыкальное) и стаж работы в оркестре не менее 5 лет (в том числе в цирке не менее 1 года) в должности артиста оркестра первой категории.</w:t>
      </w:r>
    </w:p>
    <w:p w:rsidR="0071108C" w:rsidRDefault="0071108C">
      <w:pPr>
        <w:autoSpaceDE w:val="0"/>
        <w:autoSpaceDN w:val="0"/>
        <w:adjustRightInd w:val="0"/>
        <w:spacing w:after="0" w:line="240" w:lineRule="auto"/>
        <w:ind w:firstLine="540"/>
        <w:jc w:val="both"/>
        <w:rPr>
          <w:rFonts w:cs="Calibri"/>
        </w:rPr>
      </w:pPr>
      <w:r>
        <w:rPr>
          <w:rFonts w:cs="Calibri"/>
        </w:rPr>
        <w:t>Отличные музыкальные данные; высокий уровень техники и музыкальной культуры исполнения; свободная импровизация в разных стилях и темпах.</w:t>
      </w:r>
    </w:p>
    <w:p w:rsidR="0071108C" w:rsidRDefault="0071108C">
      <w:pPr>
        <w:autoSpaceDE w:val="0"/>
        <w:autoSpaceDN w:val="0"/>
        <w:adjustRightInd w:val="0"/>
        <w:spacing w:after="0" w:line="240" w:lineRule="auto"/>
        <w:ind w:firstLine="540"/>
        <w:jc w:val="both"/>
        <w:rPr>
          <w:rFonts w:cs="Calibri"/>
        </w:rPr>
      </w:pPr>
      <w:r>
        <w:rPr>
          <w:rFonts w:cs="Calibri"/>
        </w:rPr>
        <w:t>Артист оркестра цирка первой категории (вторые голоса групп деревянных и медных духовых инструментов, ритм-групп, регуляторов групп) - высшее профессиональное образование (музыкальное) и стаж работы в оркестре не менее 3 лет или среднее профессиональное образование (музыкальное) и стаж работы в оркестре не менее 5 лет в должности артиста оркестра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Высокое исполнительское мастерство; способность к импровизации, хотя бы в одном стиле.</w:t>
      </w:r>
    </w:p>
    <w:p w:rsidR="0071108C" w:rsidRDefault="0071108C">
      <w:pPr>
        <w:autoSpaceDE w:val="0"/>
        <w:autoSpaceDN w:val="0"/>
        <w:adjustRightInd w:val="0"/>
        <w:spacing w:after="0" w:line="240" w:lineRule="auto"/>
        <w:ind w:firstLine="540"/>
        <w:jc w:val="both"/>
        <w:rPr>
          <w:rFonts w:cs="Calibri"/>
        </w:rPr>
      </w:pPr>
      <w:r>
        <w:rPr>
          <w:rFonts w:cs="Calibri"/>
        </w:rPr>
        <w:t>Артист оркестра второй категории (третьи и четвертые голоса медных духовых инструментов) - высшее или среднее профессиональное образование (музыкальное) без предъявления требований к стажу работы или участие в течение 2 лет в деятельности любительских оркестров или ансамблей.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Шапитмейстер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работой участка (смены цеха) по сборке, разборке и ремонту конструкций цирка-шапито и принимает участие в них. Руководит погрузкой, складированием, разгрузкой элементов конструкций цирка-шапито. Осуществляет контроль за эксплуатацией конструкций цирка-шапито, выполняя требования соответствующих правил, инструкций и указаний техпаспорта цирка. Следит за комплектностью и исправным состоянием такелажного оборудования и инструментов. Принимает участие в подвеске несущих элементов цирковых аппаратов. Регулирует купольное покрытие (если оно брезентовое) в соответствии с прогнозом погоды. Осуществляет необходимые изменения в конструкциях цирка-шапито в соответствии с требованиями номеров программы и техники безопасности. Информирует директора цирка-шапито и инспектора манежа об изменениях в конструкциях цирка-шапито, ведет их техпаспорт. Находится во время представления на территории цирка-шапито. Проводит инструктаж, обучение персонала цирка-шапито безопасным методам и приемам работы при сборке, разборке, погрузке, разгрузке и складировании деталей и элементов конструкций цирка-шапито и осуществляет контроль за соблюдением правил, инструкций и других нормативных актов по охране труда. Участвует в разработке предложений по обеспечению безопасных методов работы и улучшения условий труда.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цирка, цирка-шапито; инструкции по эксплуатации конструкций передвижных цирков; правила монтажа, демонтажа, эксплуатации оборудования цирка-шапито; устройство и правила эксплуатации подъемных механизмов; правила погрузки, выгрузки, транспортировки конструкций передвижного цирка;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техническое) и стаж работы не менее 2 лет или среднее профессиональное образование (культуры и искусства, техническое) и стаж работы по оперативному управлению производством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Ассистент артиста цирка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Помогает артисту цирка на репетициях и представлениях. Следит за состоянием реквизита, аппаратуры, используемых в цирковом выступлении, производит их ремонт. Готовит реквизит, животных к выходу на манеж и выходит с ними на манеж. В целях исключения возникновения несчастных случаев страхует и пассирует артиста в работе номера, аттракциона. Участвует в текущем ремонте и в погрузочно-разгрузочных работах в цирке и на гастролях. Монтирует декорации для проведения циркового спектакля.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методы и правила эксплуатации используемых в номере, аттракционе механизмов аппаратуры и реквизита, правила проведения их текущего ремонта;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Дополнительно:</w:t>
      </w:r>
    </w:p>
    <w:p w:rsidR="0071108C" w:rsidRDefault="0071108C">
      <w:pPr>
        <w:autoSpaceDE w:val="0"/>
        <w:autoSpaceDN w:val="0"/>
        <w:adjustRightInd w:val="0"/>
        <w:spacing w:after="0" w:line="240" w:lineRule="auto"/>
        <w:ind w:firstLine="540"/>
        <w:jc w:val="both"/>
        <w:rPr>
          <w:rFonts w:cs="Calibri"/>
        </w:rPr>
      </w:pPr>
      <w:r>
        <w:rPr>
          <w:rFonts w:cs="Calibri"/>
        </w:rPr>
        <w:t>при работе в цирковом коллективе "Цирк на льду" - правила катания на коньках; правила фигурного катания; специальные требования охраны труда при работе на льду;</w:t>
      </w:r>
    </w:p>
    <w:p w:rsidR="0071108C" w:rsidRDefault="0071108C">
      <w:pPr>
        <w:autoSpaceDE w:val="0"/>
        <w:autoSpaceDN w:val="0"/>
        <w:adjustRightInd w:val="0"/>
        <w:spacing w:after="0" w:line="240" w:lineRule="auto"/>
        <w:ind w:firstLine="540"/>
        <w:jc w:val="both"/>
        <w:rPr>
          <w:rFonts w:cs="Calibri"/>
        </w:rPr>
      </w:pPr>
      <w:r>
        <w:rPr>
          <w:rFonts w:cs="Calibri"/>
        </w:rPr>
        <w:t>при работе в цирковом коллективе "Цирк на воде" - способы плавания; специальные требования охраны труда при работе на воде; правила оказания первой помощи пострадавшему на воде; терминологию спортивного и фигурного плавания;</w:t>
      </w:r>
    </w:p>
    <w:p w:rsidR="0071108C" w:rsidRDefault="0071108C">
      <w:pPr>
        <w:autoSpaceDE w:val="0"/>
        <w:autoSpaceDN w:val="0"/>
        <w:adjustRightInd w:val="0"/>
        <w:spacing w:after="0" w:line="240" w:lineRule="auto"/>
        <w:ind w:firstLine="540"/>
        <w:jc w:val="both"/>
        <w:rPr>
          <w:rFonts w:cs="Calibri"/>
        </w:rPr>
      </w:pPr>
      <w:r>
        <w:rPr>
          <w:rFonts w:cs="Calibri"/>
        </w:rPr>
        <w:t>при работе в номерах с использованием электролебедки - правила работы с электрооборудованием мощностью до 1000 Вт;</w:t>
      </w:r>
    </w:p>
    <w:p w:rsidR="0071108C" w:rsidRDefault="0071108C">
      <w:pPr>
        <w:autoSpaceDE w:val="0"/>
        <w:autoSpaceDN w:val="0"/>
        <w:adjustRightInd w:val="0"/>
        <w:spacing w:after="0" w:line="240" w:lineRule="auto"/>
        <w:ind w:firstLine="540"/>
        <w:jc w:val="both"/>
        <w:rPr>
          <w:rFonts w:cs="Calibri"/>
        </w:rPr>
      </w:pPr>
      <w:r>
        <w:rPr>
          <w:rFonts w:cs="Calibri"/>
        </w:rPr>
        <w:t>при работе в номерах с животными - правила содержания и ухода за животными в зависимости от подвида жанров дрессуры и вида животных; повадки животных; основы дрессуры;</w:t>
      </w:r>
    </w:p>
    <w:p w:rsidR="0071108C" w:rsidRDefault="0071108C">
      <w:pPr>
        <w:autoSpaceDE w:val="0"/>
        <w:autoSpaceDN w:val="0"/>
        <w:adjustRightInd w:val="0"/>
        <w:spacing w:after="0" w:line="240" w:lineRule="auto"/>
        <w:ind w:firstLine="540"/>
        <w:jc w:val="both"/>
        <w:rPr>
          <w:rFonts w:cs="Calibri"/>
        </w:rPr>
      </w:pPr>
      <w:r>
        <w:rPr>
          <w:rFonts w:cs="Calibri"/>
        </w:rPr>
        <w:t>при работе в иллюзионных номерах, аттракционах - основы хореографии; законы сценического движения.</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Ассистент артиста цирка первой категории - среднее профессиональное образование (культуры и искусства) и стаж работы не менее 2 лет ассистентом артиста цирка второй категории.</w:t>
      </w:r>
    </w:p>
    <w:p w:rsidR="0071108C" w:rsidRDefault="0071108C">
      <w:pPr>
        <w:autoSpaceDE w:val="0"/>
        <w:autoSpaceDN w:val="0"/>
        <w:adjustRightInd w:val="0"/>
        <w:spacing w:after="0" w:line="240" w:lineRule="auto"/>
        <w:ind w:firstLine="540"/>
        <w:jc w:val="both"/>
        <w:rPr>
          <w:rFonts w:cs="Calibri"/>
        </w:rPr>
      </w:pPr>
      <w:r>
        <w:rPr>
          <w:rFonts w:cs="Calibri"/>
        </w:rPr>
        <w:t>Ассистент артиста цирка второй категории - среднее профессиональное образование (культуры и искусства) без предъявления требований к стажу работы или среднее (полное) общее образование и участие в любительском цирке не менее одного года.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2"/>
        <w:rPr>
          <w:rFonts w:cs="Calibri"/>
        </w:rPr>
      </w:pPr>
      <w:r>
        <w:rPr>
          <w:rFonts w:cs="Calibri"/>
        </w:rPr>
        <w:t>2.5. ДОЛЖНОСТИ СЛУЖАЩИХ</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Администратор (старший администратор)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Организует работу по подготовке зрительских помещений к приему и обслуживанию зрителей. Обеспечивает чистоту и порядок в этих помещениях и на прилегающих к зданию территориях. Организует своевременное распространение рекламы. Следит за содержанием в надлежащем порядке световой рекламы, фоторекламы и других средств оповещения зрителей и принимает меры по устранению в них технических дефектов. Во время проведения мероприятий обеспечивает высокую культуру обслуживания зрителей, в том числе на выездах и гастролях. Контролирует состояние оформления фасада здания, надлежащее состояние входов в зрительный зал и служебных входов. Организует и контролирует работу касс по продаже билетов, своевременное оповещение зрителей о времени работы касс, количестве и ценах поступающих в продажу билетов. Дежурит на спектаклях: контролирует состояние зрительного зала, вестибюлей фойе перед приемом зрителей; рассматривает и выполняет в пределах своей компетенции просьбы зрителей; контролирует работу зрительского гардероба; следит за продажей зрителям программ, буклетов перед началом мероприятия и в антрактах; обеспечивает своевременное размещение зрителей в зрительном зале; организует уборку вестибюлей, фойе и других помещений после антракта, а также для подготовки их к антракту; проверяет исправность запасных выходов и дежурного освещения; контролирует работу буфетов, обслуживающих как зрителей, так и работников, других торговых точек в фойе, вестибюлях; проводит соответствующую работу со зрителями - нарушителями общественного порядка, привлекая в случае необходимости представителей правоохранительных органов; обеспечивает в случае необходимости медицинское обслуживание зрителей и работников театра во время проведения мероприятий; после окончания мероприятия проверяет все помещения и сдает их работнику пожарной охраны. Проводит по поручению руководства выездные спектакли (концерты, представления): обеспечивает их рекламу; организует перевозку работников и имущества; организует производство и распространение печатных программ. Участвует в подготовке и проведении гастролей: организует перевозку имущества и переезды работников, заказывает, выкупает и выдает проездные документы; встречает работников, прибывших на гастроли, и размещает их в гостиницах и на частных квартирах, организует их питание, переезды; выполняет другие поручения руководства (главного администратора). Ведет график вызова на работу и табель учета работы обслуживающего персонала. Обеспечивает выдачу работникам театра необходимого инвентаря и материалов, ведет учет и отчетность по этому имуществу.</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исполнительских искусств; особенности структуры организаций исполнительских искусств; технологию сценического производства, организации проката текущего репертуара; художественно-творческие, научно-технические достижения и передовой опыт в сфере исполнительских искусств; основы менеджмента, психологии управления, социологии искусства, сценической технологии, экономики и управления в сфере исполнительских искусств, трудового законодательства и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Старший администратор - высшее профессиональное образование (экономическое, юридическое, культуры и искусства, педагогическое, техническое) без предъявления требований к стажу работы или среднее профессиональное образование (экономическое, юридическое, культуры и искусства, педагогическое, техническое) и стаж работы по направлению профессиональной деятельности не менее 5 лет.</w:t>
      </w:r>
    </w:p>
    <w:p w:rsidR="0071108C" w:rsidRDefault="0071108C">
      <w:pPr>
        <w:autoSpaceDE w:val="0"/>
        <w:autoSpaceDN w:val="0"/>
        <w:adjustRightInd w:val="0"/>
        <w:spacing w:after="0" w:line="240" w:lineRule="auto"/>
        <w:ind w:firstLine="540"/>
        <w:jc w:val="both"/>
        <w:rPr>
          <w:rFonts w:cs="Calibri"/>
        </w:rPr>
      </w:pPr>
      <w:r>
        <w:rPr>
          <w:rFonts w:cs="Calibri"/>
        </w:rPr>
        <w:t>Администратор - среднее профессиональное образование (экономическое, юридическое, культуры и искусства, педагогическое, техническое)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Контролер билетов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Обеспечивает вход зрителей по билетам и их обслуживание. Осуществляет дежурство в зрительном зале во время репетиций и представлений. Следит за дисциплиной в зрительном зале во время спектаклей. Следит за проведением уборки в зрительном зале и за его внешним видом. Реализует рекламную продукцию театра перед началом представления и в антрактах. Выполняет отдельные поручения администратора.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регламентирующие режим работы организации исполнительского искусства;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Среднее (полное) общее образование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1"/>
        <w:rPr>
          <w:rFonts w:cs="Calibri"/>
        </w:rPr>
      </w:pPr>
      <w:r>
        <w:rPr>
          <w:rFonts w:cs="Calibri"/>
        </w:rPr>
        <w:t>III. Квалификационные характеристики должностей работников,</w:t>
      </w:r>
    </w:p>
    <w:p w:rsidR="0071108C" w:rsidRDefault="0071108C">
      <w:pPr>
        <w:autoSpaceDE w:val="0"/>
        <w:autoSpaceDN w:val="0"/>
        <w:adjustRightInd w:val="0"/>
        <w:spacing w:after="0" w:line="240" w:lineRule="auto"/>
        <w:jc w:val="center"/>
        <w:rPr>
          <w:rFonts w:cs="Calibri"/>
        </w:rPr>
      </w:pPr>
      <w:r>
        <w:rPr>
          <w:rFonts w:cs="Calibri"/>
        </w:rPr>
        <w:t>занятых в музеях, зоопарках и других учреждениях музейного</w:t>
      </w:r>
    </w:p>
    <w:p w:rsidR="0071108C" w:rsidRDefault="0071108C">
      <w:pPr>
        <w:autoSpaceDE w:val="0"/>
        <w:autoSpaceDN w:val="0"/>
        <w:adjustRightInd w:val="0"/>
        <w:spacing w:after="0" w:line="240" w:lineRule="auto"/>
        <w:jc w:val="center"/>
        <w:rPr>
          <w:rFonts w:cs="Calibri"/>
        </w:rPr>
      </w:pPr>
      <w:r>
        <w:rPr>
          <w:rFonts w:cs="Calibri"/>
        </w:rPr>
        <w:t>типа, фильмофондах</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2"/>
        <w:rPr>
          <w:rFonts w:cs="Calibri"/>
        </w:rPr>
      </w:pPr>
      <w:r>
        <w:rPr>
          <w:rFonts w:cs="Calibri"/>
        </w:rPr>
        <w:t>3.1. ДОЛЖНОСТИ РУКОВОДИТЕЛЕЙ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Директор (генеральный директор) музея</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производственной и финансово-экономической деятельностью музея, неся ответственность за последствия принимаемых решений, сохранность и эффективное использование имущества. Организует комплектование и работу по хранению, собиранию, изучению и публичному представлению музейных предметов и музейных коллекций, а также работу по сохранению, восстановлению и реставрации недвижимых памятников истории и культуры, входящих в состав музея. Организует работу и взаимодействие управленческого персонала, структурных подразделений и производственных единиц, направляет их деятельность на развитие и совершенствование творческо-производственного процесса с целью создания наиболее благоприятных условий для сохранения, изучения и представления музейной коллекции. Обеспечивает выполнение всех обязательств перед посетителями, работниками музея, федеральными, региональными и местными бюджетами, государственными внебюджетными фондами, поставщиками, заказчиками, а также партнерами по договорам. Принимает меры по обеспечению музея квалифицированными кадрами, рациональному использованию и развитию их профессиональных знаний и опыта, созданию безопасных и благоприятных для жизни и здоровья условий труда, соблюдению требований законодательства об охране окружающей среды. Обеспечивает сочетание экономических и административных методов руководства, единоначалия и коллегиальности в обсуждении и решении вопросов, материальных и моральных стимулов повышения эффективности работы, применение принципа материальной заинтересованности и ответственности каждого работника музея за порученное ему дело и результаты работы всего коллектива. На основе принципов социального партнерства организует работы по разработке, заключению и выполнению коллективного договора. Обеспечивает соблюдение трудовой и производственной дисциплины. Поручает ведение отдельных направлений деятельности музея другим должностным лицам - заместителям директора, руководителям филиалов, главным специалистам, руководителям функциональных подразделений. Обеспечивает соблюдение законности в деятельности музея и осуществлении его хозяйственно-экономических связей, использование правовых средств для финансового управления и функционирования в рыночных условиях, укрепления договорной и финансовой дисциплины, регулирования социально-трудовых отношений.</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регламентирующие производственную и финансово-экономическую деятельность музеев; методические и нормативные документы, касающиеся деятельности музеев; особенности структуры музейных организаций; перспективы развития отрасли культуры и музеев; основы музееведения; порядок учета и хранения музейных фондов; методы проведения научно-исследовательской, просветительской, экспозиционно-выставочной, методической, реставрационной и издательской работы музеев; опыт работы отечественных и зарубежных музеев; рыночные методы хозяйствования и управления; порядок заключения и исполнения договоров; порядок разработки и заключения отраслевых тарифных соглашений, коллективных договоров и регулирования социально-трудовых отношений; теорию и практику менеджмента; психологию управления; социологию, биологию; основы трудового и гражданского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(экономическое, юридическое, культуры и искусства, педагогическое, техническое), стаж работы на руководящих должностях в музеях или учреждениях культуры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Директор зоопарка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производственной и финансово-экономической деятельностью зоопарка, неся ответственность за последствия принимаемых решений, сохранность и эффективное использование имущества. Организует комплектование зоопарка соответствующими видами животных. Осуществляет контроль за содержанием, уходом и сохранением диких животных. Организует работу и эффективное взаимодействие управленческого персонала, структурных подразделений и производственных единиц, направляет их деятельность на развитие и совершенствование творческо-производственного процесса с целью создания наиболее благоприятных условий для сохранения, пополнения, воспроизводства и представления коллекции зоопарка. Обеспечивает выполнение обязательств перед посетителями, работниками зоопарка, федеральными, региональными и местными бюджетами, государственными внебюджетными фондами, поставщиками, заказчиками, а также партнерами по договорам. Принимает меры по обеспечению зоопарка квалифицированными кадрами, рациональному использованию и развитию их профессиональных знаний и опыта, созданию безопасных и благоприятных для жизни и здоровья условий труда, соблюдению требований законодательства об охране окружающей среды. Обеспечивает сочетание экономических и административных методов руководства, единоначалия и коллегиальности в обсуждении и решении вопросов, материальных и моральных стимулов повышения эффективности работы, применение принципа материальной заинтересованности и ответственности каждого работника за порученное ему дело и результаты работы всего коллектива. На основе принципов социального партнерства организует работы по разработке, заключению и выполнению коллективного договора. Обеспечивает соблюдение трудовой и производственной дисциплины. Поручает ведение отдельных направлений деятельности зоопарков другим должностным лицам - заместителям директора, руководителям филиалов, главным специалистам, руководителям функциональных подразделений. Обеспечивает соблюдение законности в деятельности зоопарка и осуществлении его хозяйственно-экономических связей, использование правовых средств для финансового управления и функционирования в рыночных условиях, укрепления договорной и финансовой дисциплины, регулирования социально-трудовых отношений.</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регламентирующие производственную и финансово-экономическую деятельность зоопарков; методические и нормативные документы, касающиеся деятельности зоопарков; особенности структуры зоопарков; перспективы развития отрасли культуры и зоопарков; основы биологии и воспроизводства животных, составляющих коллекцию зоопарка, условия их содержания в неволе; основы зоотехники и ветеринарии; рыночные методы хозяйствования и управления; порядок заключения и исполнения договоров; научные, технические достижения и передовой опыт в сфере культуры и содержания животных; порядок разработки и заключения отраслевых тарифных соглашений, коллективных договоров и регулирования социально-трудовых отношений; теорию и практику менеджмента; психологию управления; социологию, биологию; основы трудового и гражданского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(экономическое, юридическое, культуры и искусства, педагогическое, техническое, медицинское), стаж работы на руководящих должностях в зоопарках или ветеринарных лечебных учреждениях не менее 5 лет, а также в органах управления культурой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Директор фильмофонда, фильмотеки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производственной и финансово-экономической деятельностью кино- и видеопрокатной организации: фонда, центра, фильмотеки, неся ответственность за последствия принимаемых решений, сохранность и эффективное использование имущества. Организует работу и взаимодействие управленческого персонала, структурных подразделений и производственных единиц, направляет их деятельность на удовлетворение культурных потребностей населения, улучшение качества кинообслуживания. Организует пропаганду, рекламирование и продвижение отечественных кино- и видеофильмов и лучших произведений зарубежного киноискусства. Способствует повышению интенсивности использования фильмокопий и организации проката фильмов в кинотеатрах и на киноустановках обслуживаемой территории, широкому внедрению новой техники и технологии. Обеспечивает выполнение организацией всех обязательств перед работниками, федеральным, региональным и местным бюджетами, государственными внебюджетными фондами, поставщиками, заказчиками, а также другими партнерами по договорам. Принимает меры по обеспечению организации квалифицированными кадрами, рациональному использованию и развитию их профессиональных знаний и умений, созданию безопасных и благоприятных для жизни и здоровья условий труда, соблюдению требований трудового законодательства. Обеспечивает сочетание единоначалия и коллегиальности в обсуждении и решении вопросов повышения эффективности производственно-хозяйственной деятельности, применение принципа материальной заинтересованности и ответственности каждого работника за порученное ему дело и результаты работы всего коллектива. Заключает коллективный договор и исполняет обязанности работодателя, предусмотренные коллективным договором. Обеспечивает соблюдение трудовой и производственной дисциплины. Поручает ведение отдельных направлений деятельности другим должностным лицам - заместителям директора, главным специалистам, руководителям структурных подразделений. Обеспечивает соблюдение законности в деятельности организации и осуществлении ее хозяйственно-экономических связей, использование правовых средств для финансового управления и функционирования в рыночных условиях, укрепления договорной и финансовой дисциплины, регулирования социально-трудовых отношений.</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регламентирующие производственную и финансово-экономическую деятельность организаций кинематографии; методические и нормативные документы, касающиеся деятельности организаций кинематографии; особенности структуры организаций кинематографии; перспективы развития кинематографии; технологию сервисного обслуживания зрителей; технологию хранения и ремонта фильмокопий; порядок составления и согласования производственно-финансовых планов; рыночные методы хозяйствования и управления; основы маркетинга и конъюнктуру рынка услуг кинообслуживания населения; порядок заключения и исполнения хозяйственных договоров; научные, технические достижения и передовой опыт в кинематографии; порядок разработки и заключения отраслевых тарифных соглашений, коллективных договоров, а также регулирования социально-трудовых отношений; теорию и практику менеджмента; психологию управления; социологию кинематографа; основы трудового, гражданского законодательства,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(экономическое, юридическое, культуры и искусства, педагогическое, техническое), стаж работы в органах управления культурой или на руководящих должностях в организациях киносети или кинопроката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Директор планетария</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научно-просветительной и финансово-хозяйственной деятельностью планетария. Обеспечивает пропаганду материалистического научного мировоззрения. Организует чтение популярных лекций по астрономии, космонавтике, физике, наукам о земле и другим отраслям знаний, демонстрирование искусственного неба с солнцем, звездами, планетами, спутниками, различными космическими аппаратами. Осуществляет взаимодействие с организациями в целях проведения чтений лекций для их работников, популяризации работы планетария. Составляет финансовый и календарно-тематический планы работы планетария и обеспечивает их выполнение. Организует учет лекций, прочитанных штатными и внештатными лекторами. Контролирует нормы чтения лекций, правильность применения ставок и расценок при оплате труда авторов, а также выплаты гонорара за лекции, консультации, экскурсии и т.п. Принимает меры по обеспечению планетария квалифицированными кадрами. Обеспечивает их расстановку и использование. Контролирует соблюдение производственной и трудовой дисциплины, правил по охране труда и пожарной безопасности. Организует учет и составление установленной отчетности о деятельности планетария.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определяющие развитие культуры; методику проведения лекций и экскурсий; основы организации труда;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(экономическое, юридическое, культуры и искусства, педагогическое, техническое),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Директор музейно-выставочного центра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музейно-выставочным центром, внедряет методы маркетинга внутреннего и зарубежного рынка. Организует музейный учет и хранение экспонатов, их страхование, оформление временного вывоза за рубеж согласно таможенным правилам. Подготавливает и заключает соглашения по различным направлениям деятельности организации.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определяющие развитие культуры; особенности структуры музейных организаций; порядок учета и хранения музейных фондов; методы проведения научно-исследовательской, научно-пропагандистской, методической, реставрационной и издательской работы музеев; передовой опыт работы отечественных и зарубежных музеев; основы экономики, организации труда и управления; действующие системы оплаты труда и формы материального стимулирования;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(экономическое, юридическое, культуры и искусства, педагогическое, техническое), стаж работы в музеях или учреждениях культуры на руководящих должностях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Заведующий филиалом музея</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производственной и финансово-экономической деятельностью филиала музея, неся ответственность за последствия принимаемых решений, сохранность и использование имущества, закрепленного за филиалом. Обеспечивает организацию работ по сохранности и представлению музейных предметов и музейных коллекций в экспозициях и выставках, проводимых в помещениях филиала. Организует работу и взаимодействие всех структурных подразделений филиала на основе широкого использования прогрессивных форм управления и организации труда. Принимает меры по обеспечению филиала квалифицированными кадрами, рациональному использованию и развитию их профессиональных знаний и опыта, созданию безопасных и благоприятных для жизни и здоровья условий труда, соблюдению требований законодательства об охране окружающей среды.</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музеев; организационно-распорядительные, нормативные и методические документы, касающиеся производственной или административно-хозяйственной деятельности филиала музея; достижения отечественных и зарубежных музеев; основные характеристики оборудования филиала музея и технологических процессов, применяемых в филиале музея; основы экономики и управления в сфере культуры; основы менеджмента, психологии управления, трудового законодательства, бухгалтерского учета и отчетности;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(экономическое, юридическое, культуры и искусства, педагогическое, техническое),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Главный хранитель музейных предметов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работой подразделений, обеспечивающих учет, хранение, консервацию и реставрацию музейных предметов и музейных коллекций; организует проведение систематических сверок наличия музейных предметов, закрепленных за музеем; формирование в установленном порядке электронных баз данных, содержащих сведения о музейных предметах, закрепленных за музеем; проведение экспертизы культурных ценностей по заданиям федеральных органов исполнительной власти, судебных и правоохранительных органов. Организует контроль за допуском лиц в фондохранилища и соблюдение установленных правил использования музейных предметов и музейных коллекций. Организует процессы приобретения (независимо от источника и форм поступления) культурных ценностей для собрания музея, оформления их включения в состав Музейного фонда Российской Федерации, регистрации в Государственном каталоге Музейного фонда Российской Федерации. Разрабатывает правила и инструкции учета и хранения фондов, предложения по модернизации оборудования фондохранилищ и экспозиций музея, по внедрению в работу музея новых технологий, обеспечивающих сохранность, хранение, контроль движения музейных предметов и музейных коллекций. Обеспечивает организацию и контроль за проведением плановых и оперативных проверок наличия музейных предметов и музейных коллекций и оформление соответствующей документации по их итогам; разработку текущих и перспективных планов учетно-хранительской и реставрационной работы музея, координацию и контроль за их исполнением. Организует планирование деятельности подразделения, учет и своевременное представление необходимой отчетности. Обеспечивает технически правильную эксплуатацию оборудования, находящегося в ведении подразделения, своевременно подает заявки на ремонт и пополнение оборудования и инвентаря. Осуществляет подбор и расстановку кадров подразделения, их целесообразное использование. Организует обучение и работу по повышению квалификации работников, контролирует соблюдение ими правил по охране труда, пожарной безопасности, производственной и трудовой дисциплины, правил внутреннего трудового распорядка.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сохранения и развития культурного наследия народов Российской Федерации, регламентирующие деятельность музеев в Российской Федерации; порядок организации работ по учету, хранению, изучению, публикации, обеспечению сохранности музейных предметов и музейных коллекций; правила описания музейных предметов; методики проведения проверок наличия музейных предметов и сверки наличия музейных предметов с учетной документацией; порядок организации экспертизы культурных ценностей и музейных предметов; требования, предъявляемые к порядку выдачи музейных предметов во временное и постоянное пользование; порядок регистрации сделок с музейными предметами; порядок ведения Государственного каталога Музейного фонда Российской Федерации; требования, предъявляемые к температурно-влажностному режиму, освещенности и предельным показателям колебания воздуха в фондохранилищах и экспозиционных помещениях; формы и методы защиты музейных предметов от биопоражений; современные методы управления организацией и персоналом; формы и методы проведения научно-исследовательской, экспозиционной, выставочной, реставрационной деятельности музеев; достижения отечественных и зарубежных музеев; правила обеспечения безопасности музейных фондов;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гуманитарное), стаж работы в должности хранителя музейных предметов 1 категории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Начальник отдела по работе с арендаторами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отделом по работе с арендаторами и в соответствии с установленным порядком обеспечивает: внесение объектов культурного наследия, закрепленных на праве оперативного управления за организацией, в реестр федерального имущества; получение технической документации на объекты культурного наследия и соответствующие земельные участки; подготовку документов для государственной регистрации права оперативного управления организации на объекты культурного наследия; подготовку конкурсной документации для проведения открытых конкурсов на право заключения договоров аренды. Организует оформление и дальнейшее сопровождение договоров аренды и безвозмездного пользования, а также дополнительных соглашений к ним в соответствии с действующим законодательством. Обеспечивает подготовку документов для государственной регистрации права постоянного (бессрочного) пользования организации на земельные участки. Организует ведение учета договоров аренды объектов культурного наследия и контроля за своевременным поступлением арендной платы в доход федерального бюджета, за состоянием и порядком использования объектов культурного наследия и земельных участков. Обеспечивает ведение автоматизированной единой базы данных организации по объектам культурного наследия и земельным участкам. Осуществляет контроль за состоянием трудовой и производственной дисциплины, соблюдением требований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в области охраны объектов культурного наследия; методические и нормативные документы, касающиеся сохранения и использования объектов культурного наследия;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(экономическое, юридическое, культуры и искусства, техническое)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Начальник отдела реставрации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отделом реставрации. Организует планирование ремонтно-реставрационных работ по сохранению объектов культурного наследия. Обеспечивает подготовку исходно-разрешительной документации для выполнения проектных и ремонтно-реставрационных работ на объектах культурного наследия, подготовку технической части конкурсной документации для проведения конкурсов (подрядных торгов) по выбору проектных и подрядных организаций для разработки проектно-сметной документации и производства работ на объектах культурного наследия, оформление и сопровождение контрактов (договоров) на разработку проектно-сметной документации и производство ремонтно-реставрационных работ на объектах культурного наследия, рассмотрение, согласование и экспертизу проектно-сметной документации по реставрации объектов культурного наследия, организует контроль за разработкой проектно-сметной документации и технический надзор за производством ремонтно-реставрационных работ. Обеспечивает ведение оперативного учета и статистической отчетности выполненных работ, приемку выполненных ремонтно-реставрационных работ и ввод в эксплуатацию объектов культурного наследия.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в области сохранения объектов культурного наследия;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(экономическое, культуры и искусства, художественное)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Начальник общего отдела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общим отделом организации. Разрабатывает положение об отделе, инструкцию по ведению делопроизводства и номенклатуру дел организации. Осуществляет контроль за принятием и регистрацией корреспонденции, передачей документов на исполнение, оформлением регистрационных карточек, созданием банка данных. Организует работу по учету, архивированию и хранению документов в текущем архиве организации, хранению трудовых книжек. Возглавляет работу по разработке перспективных и текущих планов работы отдела, составлению отчетов об их выполнении. Осуществляет контроль своевременной отправки исполненных документов по адресам. Оформляет расчеты: за нотариально заверенные документы, услуги почтовой связи. Возглавляет работу по созданию и ведению базы данных документов организации, оказывает методическую помощь в обеспечении удобного и быстрого их поиска. Обеспечивает проведение работ по экспертизе ценности документов организации, руководит работой по подготовке и сдаче их в архив, составлению описи дел, передаваемых на хранение в архив. Участвует в работе аттестационной комиссии, контролирует реализацию ее решений. Изучает и обобщает передовой отечественный и зарубежный опыт в области документационного обеспечения управления. Осуществляет контроль за состоянием трудовой дисциплины в подразделениях организации и соблюдением работниками правил внутреннего трудового распорядка. Контролирует подготовку документов для назначения пенсий работникам организации. Обеспечивает расстановку работников отдела. Способствует развитию творческой инициативы работников организации и повышению их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работы архивов, деятельности кадровых служб и делопроизводства; постановления Правительства Российской Федерации об утверждении правил оказания услуг почтовой связи; Единую государственную систему делопроизводства; стандарты унифицированной системы организационно-распорядительной документации; системы и методы оценки работы персонала;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(экономическое, культуры и искусства)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Заведующий отделом (сектором) музея</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отделом (сектором) музея по разработке и научному исследованию планируемых тем. Организует сбор научно-технической информации по тематике отдела (сектора), проводит анализ и теоретические обобщения научных данных, результатов экспериментов и наблюдений. Проверяет правильность результатов, полученных работниками отдела (сектора). Принимает участие в повышении квалификации работников отдела (сектора). Внедряет результаты проведенных исследований и разработок. Организует экскурсионную и лекционную работы музея. Осуществляет планирование тематических лекций, экскурсий, составляет графики их проведения. Организует прием заявок на экскурсии, лекции и обеспечивает их экскурсоводами и лекторами соответствующей квалификации. Оформляет расчеты за проведение лекций, экскурсий. Контролирует работу экскурсоводов, осуществляющих обзорные и тематические экскурсии по экспозициям музея, выставок, а также выступающих с лекциями и консультирующих в экспозиционных залах. Осуществляет связь с общественными и другими организациями, учебными заведениями в целях организации научно-пропагандистской работы. Обеспечивает расстановку работников отдела (сектора), способствует развитию их творческой инициативы и повышению квалификации. Контролирует соблюдение работниками отдела (сектора) производственной и трудовой дисциплины, правил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определяющие развитие культуры; методические и нормативные документы по вопросам музейной работы; основы музееведения; методику проведения экскурсионно-лекционной работы; тематику экспозиций музея, экскурсий, лекций; передовой опыт экскурсионно-лекционной работы отечественных и зарубежных музеев;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гуманитарное) и стаж работы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Заведующий передвижной выставкой музея</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передвижной выставкой музея. Участвует в разработке тематико-экспозиционного плана выставки, маршрута ее передвижения. Определяет потребность в экспозиционном оборудовании, согласовывает заявки и организует изготовление указанного оборудования. Подбирает помещения для размещения передвижной выставки, заключает договоры на их аренду. Комплектует экспозиции выставки соответствующими экспонатами, организует их транспортировку и размещение. Организует работу лекторов и экскурсоводов. Обеспечивает учет и сохранность фонда передвижной выставки. Осуществляет контроль за соблюдением работниками выставки производственной и трудовой дисциплины, правил по охране труда и пожарной безопасности. Ведет установленную отчетность.</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определяющие развитие культуры; методические и нормативные документы по вопросам музейной работы; основы музееведения; передовой опыт работы отечественных и зарубежных музеев;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гуманитарное)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Заведующий реставрационной мастерской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реставрационными работами в музее. Осуществляет регулярный осмотр музейного фонда, выявляет нуждающиеся в реставрации экспонаты. Изучает материалы и технологию создания экспоната, причины повреждений или нарушений первоначального его вида и определяет способы устранения их. Обеспечивает укрепление основы или восстановление в первоначальном виде поврежденных экспонатов, сохраняя историческое и художественное их значение. Планирует работу реставрационной мастерской, разрабатывает график очередности проведения реставрационных работ. Обеспечивает составление заявок на требуемые для реставрации материалы и оборудование с расчетами и обоснованиями их потребности. Разрабатывает и осуществляет мероприятия, направленные на совершенствование технологии реставрационных работ, организации рабочих мест, повышение производительности труда, снижение трудоемкости работ, экономию материалов. Контролирует соблюдение работниками реставрационной мастерской производственной и трудовой дисциплины, правил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определяющие развитие культуры; методические и нормативные документы по вопросам музейной работы; технологию изготовления музейных экспонатов, их физические и физико-химические свойства; достижения отечественной и зарубежной науки и техники в области реставрации; методы производства реставрационных работ; виды, назначение оборудования и материалов, применяемых при производстве реставрационных работ;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художественное) и стаж работы по направлению профессиональной деятельности не менее 3 лет или среднее профессиональное образование (культуры и искусства, художественное) и стаж работы по направлению профессиональной деятельности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Ученый секретарь музея (зоопарка)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научно-организационную работу при проведении научных исследований и разработок, исходя из основных направлений деятельности музея (зоопарка). Организует составление проектов перспективных и годовых планов научно-исследовательских, экспозиционно-выставочных и других работ музея (зоопарка), а также планов работы подразделений, связанных с основными направлениями деятельности музея (зоопарка). Принимает участие в рассмотрении основных вопросов деятельности музея (зоопарка), в осуществлении мероприятий по выполнению планов работ, повышению эффективности научных исследований музея (зоопарка), ускорению их использования в практике. Организует работу по координации и творческому содружеству с другими научными и профильными организациями. Участвует в составлении планов изданий научных трудов музея (зоопарка), осуществляет работу по повышению квалификации научных кадров музея (зоопарка), руководит работой по организации и проведению научных конференций, совещаний, семинаров и т.п. Осуществляет руководство работой по подготовке материалов для рассмотрения их на ученом совете.</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определяющие развитие культуры; методические и нормативные документы по вопросам музейной работы; направления деятельности и специализацию музея (зоопарка); систему информационного обеспечения музея (зоопарка); достижения отечественной и зарубежной науки в области знаний по направлениям деятельности музея (зоопарка); методы проведения и оценки качества планирования и организации научных исследований и разработок; положение по защите авторских прав; основы патентоведения; порядок назначения на должность научных работников, проведения конкурсов на замещение вакантных должностей, аттестации научных работников; порядок оформления заключаемых договоров, трудовых соглашений на выполнение работ; положения, инструкции и другие документы по ведению делопроизводства;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(экономическое, юридическое, культуры и искусства, педагогическое, техническое, гуманитарное) и стаж работы в научных либо научно-просветительских подразделениях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Заведующий отделом (сектором) зоопарка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Координирует работу соответствующего отдела (сектора) зоопарка. Организует и руководит научно-исследовательской работой в отделе (секторе); занимается комплектованием коллекций группы животных, изучаемых соответствующим отделом (сектором). Составляет перспективные и годовые планы деятельности отдела (сектора) зоопарка, обеспечивает их выполнение. Изучает современные методики содержания животных в зоопарке, применяемые в работе. Обеспечивает сохранность поголовья животных, их правильное содержание и кормление, уход за ними. Руководит работой по декорированию клеток и вольер и созданию условий для животных, максимально отвечающих их потребностям. Ведет научно-исследовательскую работу по утвержденным планам. Анализирует работу отдела (сектора) и разрабатывает рекомендации по совершенствованию условий содержания, кормления, разведения и лечения определенных видов животных. Координирует работу научных сотрудников отдела (сектора) и работников лабораторий зоопарка. Составляет ежегодные отчеты о работе отдела (сектора). Осуществляет внедрение передового опыта работы с животными. Занимается совершенствованием рационов и разработкой норм кормления животных. Обеспечивает разведение максимального количества видов животных, содержащихся в соответствующем отделе (секторе). Организует экспедиции по изучению биологии видов животных в природе. Осуществляет расстановку и использование работников отдела (сектора), исходя из знаний и опыта работы, организует работу по повышению их квалификации. Контролирует соблюдение работниками производственной и трудовой дисциплины, правил по охране труда и пожарной безопасности. Организует составление установленной отчетности.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определяющие развитие культуры; методические и нормативные документы по вопросам работы зоопарков; современное состояние биологической науки; правила содержания диких животных в условиях неволи; специальную литературу по направлениям деятельности отдела (сектора); методы научных исследований в зоопарках; основы зоотехники, ветеринарии, этологии, генетики и систематизации изучаемой группы животных; методы разведения животных;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(экономическое, юридическое, культуры и искусства, педагогическое, техническое, медицинское)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Заведующий ветеринарной лабораторией зоопарка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деятельностью ветеринарной лаборатории зоопарка, выполнение задач, определенных положением о лаборатории. Организует планирование деятельности лаборатории, учет и представление необходимой отчетности, внедрение прогрессивных форм организации труда. Проводит лабораторно-диагностические исследования; организует изучение болезней диких животных, содержащихся в зоопарке; ведет исследовательскую работу по вопросам патологии диких животных. Принимает участие при вскрытии павших животных и устанавливает диагноз и причину смертности. Обеспечивает технически правильную эксплуатацию оборудования, находящегося в ведении лаборатории, подает заявки на ремонт и пополнение оборудования и инвентаря. Осуществляет подбор и расстановку кадров лаборатории, их целесообразное использование. Организует производственное обучение и работу по повышению квалификации работников лаборатории, контролирует соблюдение ими правил по охране труда и пожарной безопасности, производственной и трудовой дисциплины. Вносит предложения о тарификации, поощрении и наложении взысканий на работников лаборатории, организует учет их рабочего времени.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зоопарка; нормативные и методические документы, касающиеся производственной и административно-хозяйственной деятельности ветеринарной лаборатории; теоретические основы, отечественный и зарубежный опыт деятельности по профилю ветеринарной лаборатории; правила эксплуатации применяемого оборудования; технологические процессы проводимых в лаборатории работ; основы экономики и управления, менеджмента, психологии управления, трудового законодательства, бухгалтерского учета и отчетности;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(медицинское) и стаж работы по направлению профессиональной деятельности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2"/>
        <w:rPr>
          <w:rFonts w:cs="Calibri"/>
        </w:rPr>
      </w:pPr>
      <w:r>
        <w:rPr>
          <w:rFonts w:cs="Calibri"/>
        </w:rPr>
        <w:t>3.2. ДОЛЖНОСТИ СПЕЦИАЛИСТОВ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Ветеринарный врач зоопарка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Организует и проводит ветеринарно-профилактические, ветеринарно-санитарные и клинико-лабораторные мероприятия по предупреждению заболеваний и падежа животных зоопарка. Следит за ветеринарно-санитарным состоянием производственных помещений и территории зоопарка. Проводит карантинные мероприятия со вновь прибывшими в зоопарк животными, выявляет больных животных, изолирует их, проводит диагностические исследования и лечение заболевших животных, предохраняющие прививки и лечебно-профилактическую обработку животных. Контролирует качество кормов, работу ветеринарной аптеки. Участвует в выбраковке животных зоопарка. Дает заключение об использовании мяса забитых животных. Ведет ветеринарную документацию. Проводит исследования в соответствии с планами научной работы зоопарка. Консультирует посетителей зоопарка, организации по вопросам лечения животных. Ведет составление установленной отчетности.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зоопарка; ветеринарный устав; нормативные и методические документы по вопросам ветеринарной работы зоопарка; ветеринарные и санитарные правила и инструкции; биологию животных, содержащихся в зоопарке, свойственные им болезни, методы их предупреждения и лечения; правила проведения ветеринарно-санитарной экспертизы; новейшие достижения в области ветеринарии и ветсанэкспертизы;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Ведущий ветеринарный врач - высшее профессиональное образование (медицинское) и стаж работы в должности ветеринарного врача I категории не менее 5 лет.</w:t>
      </w:r>
    </w:p>
    <w:p w:rsidR="0071108C" w:rsidRDefault="0071108C">
      <w:pPr>
        <w:autoSpaceDE w:val="0"/>
        <w:autoSpaceDN w:val="0"/>
        <w:adjustRightInd w:val="0"/>
        <w:spacing w:after="0" w:line="240" w:lineRule="auto"/>
        <w:ind w:firstLine="540"/>
        <w:jc w:val="both"/>
        <w:rPr>
          <w:rFonts w:cs="Calibri"/>
        </w:rPr>
      </w:pPr>
      <w:r>
        <w:rPr>
          <w:rFonts w:cs="Calibri"/>
        </w:rPr>
        <w:t>Ветеринарный врач I категории - высшее профессиональное образование (медицинское) и стаж работы в должности ветеринарного врача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Ветеринарный врач II категории - высшее профессиональное образование (медицинское) и стаж работы в должности ветеринарного врача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Ветеринарный врач - высшее профессиональное образование (медицинское) без предъявления требований к стажу работы или среднее профессиональное образование (медицинское) и стаж работы в должности ветеринарного фельдшера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Хранитель музейных предметов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Обеспечивает хранение музейных предметов, их сохранность и консервацию, изучение музейных предметов, принятых на ответственное хранение, проверяет наличие их регистрации в инвентарных книгах по фондам хранения. Осуществляет систематизацию музейных предметов, принятых на ответственное хранение, составление топографических описей, научно-справочных картотек, ведение соответствующих разделов электронных баз данных музея. Участвует в работе по комплектованию музейных коллекций. Ведет систематический контроль за состоянием сохранности музейных предметов. Осуществляет работу по выявлению экспонатов, нуждающихся в реставрации, а также проведению профилактических мер, обеспечивающих сохранность музейных предметов. Готовит к рассмотрению на реставрационном совете задания по реставрации и консервации фонда хранения. Участвует в проведении проверок наличия музейных предметов и музейных коллекций и сверки их наличия с учетной документацией. Обеспечивает работу по страховому копированию документального и фотофонда (в рамках своей компетенции). Ведет контроль за температурно-влажностным режимом помещений фондохранилища. Принимает участие в работе по подготовке экспозиций и выставок. Готовит материалы к публикации каталогов коллекций, обзоры материалов фондов хранения, материалы по запросам публики, связанные с информацией по фондам хранения.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сохранения и развития культурного наследия народов Российской Федерации, регламентирующие деятельность музеев; порядок организации работ по учету, хранению, изучению, публикации, обеспечению сохранности музейных предметов и музейных коллекций; правила описания музейных предметов; методики проведения проверок наличия музейных предметов и сверки наличия музейных предметов с учетной документацией; порядок организации экспертизы культурных ценностей и музейных предметов; требования к порядку выдачи музейных предметов во временное и постоянное пользование; порядок регистрации сделок с музейными предметами; порядок ведения Государственного каталога Музейного фонда Российской Федерации; требования, предъявляемые к температурно-влажностному режиму, освещенности и предельным показателям колебания воздуха в фондохранилищах и экспозиционных помещениях; нормативные документы и локальные нормативные акты по вопросам обеспечения безопасности музейных фондов;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Хранитель музейных предметов I категории - высшее профессиональное образование (культуры и искусства, гуманитарное, техническое) и стаж работы в должности хранителя музейных предметов II категории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Хранитель музейных предметов II категории - высшее профессиональное образование (культуры и искусства, гуманитарное, техническое) и стаж работы в должности хранителя музейных предметов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Хранитель музейных предметов - высшее профессиональное образование по специальностям, соответствующим виду деятельности музея, или специальности "музейное дело", стаж работы в музее не менее 1 года.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Научный сотрудник музея</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научно-исследовательские работы в соответствии с целями, задачами и предметом деятельности музея согласно утвержденным в установленном порядке планам научно-исследовательских работ; изучает музейные предметы. Разрабатывает планы научного комплектования музейных фондов, научные концепции развития музея, концепции экспозиций и выставок. Осуществляет подготовку публикаций о музейных предметах, закрепленных за музеем. Принимает участие в научных конференциях, симпозиумах, семинарах, исследованиях, научных экспедициях, в том числе археологических. Ведет лекционную работу, проводит занятия и дает консультации по тематике проводимых исследований экскурсоводам музея. Готовит ответы на запросы посетителей музея и средств массовой информации. Составляет планы проведения научной деятельности, отчитывается об их исполнении.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сохранения и развития культурного наследия народов Российской Федерации, регламентирующие деятельность музеев; порядок организации работ по учету, хранению, изучению, публикации, обеспечению сохранности музейных предметов и музейных коллекций; законодательство в сфере авторских и смежных прав; правила описания музейных предметов; порядок организации экспертизы культурных ценностей и музейных предметов; требования к порядку выдачи музейных предметов во временное и постоянное пользование; порядок ведения Государственного каталога Музейного фонда Российской Федерации; современное состояние науки в избранной области научной деятельности; порядок планирования, осуществления и оформления научно-исследовательских работ; нормативные и методические документы по вопросам обеспечения безопасности музейных фондов;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Главный научный сотрудник музея - высшее профессиональное образование (культуры и искусства, гуманитарное, педагогическое), наличие ученой степени и стаж работы в научных подразделениях музея не менее 5 лет.</w:t>
      </w:r>
    </w:p>
    <w:p w:rsidR="0071108C" w:rsidRDefault="0071108C">
      <w:pPr>
        <w:autoSpaceDE w:val="0"/>
        <w:autoSpaceDN w:val="0"/>
        <w:adjustRightInd w:val="0"/>
        <w:spacing w:after="0" w:line="240" w:lineRule="auto"/>
        <w:ind w:firstLine="540"/>
        <w:jc w:val="both"/>
        <w:rPr>
          <w:rFonts w:cs="Calibri"/>
        </w:rPr>
      </w:pPr>
      <w:r>
        <w:rPr>
          <w:rFonts w:cs="Calibri"/>
        </w:rPr>
        <w:t>Старший научный сотрудник музея - высшее профессиональное образование (культуры и искусства, гуманитарное, педагогическое), наличие ученой степени и стаж работы в научных подразделениях музея не менее 2 лет либо высшее профессиональное образование (культуры и искусства, гуманитарное, педагогическое) и стаж работы в научных подразделениях музея не менее 5 лет.</w:t>
      </w:r>
    </w:p>
    <w:p w:rsidR="0071108C" w:rsidRDefault="0071108C">
      <w:pPr>
        <w:autoSpaceDE w:val="0"/>
        <w:autoSpaceDN w:val="0"/>
        <w:adjustRightInd w:val="0"/>
        <w:spacing w:after="0" w:line="240" w:lineRule="auto"/>
        <w:ind w:firstLine="540"/>
        <w:jc w:val="both"/>
        <w:rPr>
          <w:rFonts w:cs="Calibri"/>
        </w:rPr>
      </w:pPr>
      <w:r>
        <w:rPr>
          <w:rFonts w:cs="Calibri"/>
        </w:rPr>
        <w:t>Научный сотрудник музея - высшее профессиональное образование (культуры и искусства, гуманитарное, педагогическое) и стаж работы в научных подразделениях музея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Младший научный сотрудник музея - высшее профессиональное образование (культуры и искусства, гуманитарное, педагогическое) без предъявления требований к стажу работы или среднее профессиональное образование (культуры и искусства, гуманитарное, педагогическое) и стаж работы в музее не менее 1 года.</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Методист по музейно-образовательной деятельности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Разрабатывает методики музейно-образовательной деятельности на основе фондовых коллекций и направлений научной деятельности музея. Осуществляет проведение мероприятий, направленных на формирование у детей и подростков навыков эстетического восприятия мира, исторического мышления, эмоционального восприятия, на развитие творческих способностей детей, ориентированных на различные возрастные группы детей и молодежи, с учетом психофизиологических, эмоциональных и социально-психологических особенностей каждой возрастной группы. Организует экспертизу разработанных программ специалистами в области детской и подростковой психологии, психологии творчества, педагогики. Осуществляет разработку и реализацию музейно-образовательных программ, рассчитанных на семьи с детьми. Организует социологические опросы посетителей в части музейно-образовательной деятельности музея. Осуществляет мониторинг отложенных результатов воздействия музейно-образовательных программ на детскую и подростковую аудиторию. Осуществляет подготовку к изданию методических документов по музейно-образовательной деятельности.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сохранения и развития культурного наследия народов Российской Федерации, регламентирующие деятельность музеев; порядок организации работ по учету, хранению, изучению, публикации, обеспечению сохранности музейных предметов и музейных коллекций; основы педагогики, детской психологии, дидактики, социальной психологии, риторики, современных коммуникативных технологий; нормативные и методические документы по вопросам обеспечения безопасности музейных фондов;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Методист по музейно-образовательной деятельности I категории - высшее профессиональное образование (гуманитарное, педагогическое, культуры и искусства) и стаж работы в должности методиста по музейно-образовательной деятельности II категории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Методист по музейно-образовательной деятельности II категории - высшее профессиональное образование (гуманитарное, педагогическое, культуры и искусства) и стаж работы в должности методиста по музейно-образовательной деятельности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Методист по музейно-образовательной деятельности - высшее профессиональное образование (гуманитарное, педагогическое, культуры и искусства)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Методист по научно-просветительской деятельности музея</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Разрабатывает методические рекомендации по подготовке и проведению в музее экскурсий различной тематической направленности, ориентированных на различные целевые аудитории, включая лиц с ограниченными физическими возможностями. Руководит подготовкой экскурсоводов по всем видам научно-просветительской деятельности музея: экскурсии, лекции, авторские программы, консультации по экспозициям, культурно-просветительские акции, студенческие стажировки. Осуществляет контроль за качеством экскурсий, соблюдением экскурсионных маршрутов, подготовкой научно-методических пособий. Организует подготовку экскурсий на временных выставках. Участвует в прослушивании лекторов и экскурсоводов. Руководит расширением репертуара экскурсоводов. Участвует в разработке циклов лекций для лектория, предложений по тематике социологических опросов посетителей. Популяризирует результаты исследований научных сотрудников музея. Обеспечивает подготовку экскурсоводами и иными работниками музея экскурсий и лекций в соответствии с разработанными методическими рекомендациями. Проводит занятия и консультации для работников музея по вопросам, касающимся научно-просветительской деятельности музея. Осуществляет подготовку к изданию сборников методических документов музея.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сохранения и развития культурного наследия народов Российской Федерации, регламентирующие деятельность музеев; порядок организации работ по учету, хранению, изучению, публикации, обеспечению сохранности музейных предметов и музейных коллекций; основы психологии, социальной психологии, риторики, современных коммуникативных технологий; нормативные и методические документы по вопросам обеспечения безопасности музейных фондов;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Методист по научно-просветительской деятельности музея I категории - высшее профессиональное образование (гуманитарное, педагогическое, культуры и искусства) и стаж работы в должности методиста по научно-просветительской деятельности II категории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Методист по научно-просветительской деятельности музея II категории - высшее профессиональное образование (гуманитарное, педагогическое, культуры и искусства) и стаж работы в должности методиста по научно-просветительской деятельности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Методист по научно-просветительской деятельности музея - высшее профессиональное образование (гуманитарное, педагогическое, культуры и искусства)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Специалист по учету музейных предметов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оформление, ведение, хранение, учет, страховое копирование основной учетной документации музея. Обеспечивает регистрацию поступивших музейных предметов и музейных коллекций. Осуществляет оформление актов приема и выдачи в постоянное и временное пользование внутримузейных актов и книг регистрации актов. Контролирует сроки регистрации музейных предметов в инвентарных книгах по фондам хранения, специальных инвентарных книгах, архивных описях (на правах инвентарных книг). Ведет соответствующие разделы электронных баз данных музея. Участвует в сверках наличия музейных предметов.</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сохранения и развития культурного наследия народов Российской Федерации, регламентирующие деятельность музеев; порядок организации работ по учету, хранению, изучению, публикации, обеспечению сохранности музейных предметов и музейных коллекций; правила описания музейных предметов; методики проведения проверок наличия музейных предметов и сверки наличия музейных предметов с учетной документацией; порядок организации экспертизы культурных ценностей и музейных предметов; требования к порядку выдачи музейных предметов во временное и постоянное пользование; порядок регистрации сделок с музейными предметами, ведение Государственного каталога Музейного фонда Российской Федерации, нормативные и методические документы по вопросам обеспечения безопасности музейных фондов;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учету музейных предметов I категории - высшее профессиональное образование (экономическое, культуры и искусства, гуманитарное) и стаж работы в должности специалиста по учету музейных предметов II категории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учету музейных предметов II категории - высшее или среднее профессиональное образование (экономическое, культуры и искусства, гуманитарное) и стаж работы в должности специалиста по учету музейных предметов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учету музейных предметов - высшее или среднее профессиональное образование (экономическое, культуры и искусства, гуманитарное)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Специалист по экспозиционной и выставочной деятельности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Участвует в разработке научных концепций, тематико-экспозиционных планов, планов выставочной деятельности музея, проектов художественного оформления экспозиций музея. Разрабатывает информационные материалы и этикетаж для экспозиций музея. Организует выполнение оформительских работ, связанных с изготовлением и размещением в экспозиции информационных материалов и этикетажа, а также информационных материалов, необходимых для навигации в музее. Осуществляет разработку технических заданий на выполнение проектных и исполнительских работ по объемно-пространственному оформлению экспозиции и выставок, изготовлению нестандартного экспозиционного оборудования. Участвует в подготовке и согласовании договоров о предоставлении музейных предметов на выставку. Обеспечивает подготовку документации, связанной с организацией выставок, в том числе учетной, таможенной, страховой, транспортной. Обеспечивает взаимодействие с учетно-хранительскими подразделениями музея по вопросам организации и проведения выставок.</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сохранения и развития культурного наследия народов Российской Федерации, регламентирующие деятельность музеев; порядок организации работ по учету, хранению, изучению, публикации, обеспечению сохранности музейных предметов и музейных коллекций; правила организации работ по созданию постоянных экспозиций музея; отечественный и международный опыт разработки и создания музейных экспозиций; порядок организации выставок музейных предметов в помещениях музея и за его пределами; требования к оформлению выдачи музейных предметов на выставки, в том числе зарубежные; порядок страхования музейных предметов; правила упаковки и транспортировки музейных предметов; порядок проведения таможенного досмотра выставочных грузов; нормативные и методические документы по вопросам обеспечения безопасности музейных фондов;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экспозиционно-выставочной деятельности I категории - высшее профессиональное образование (экономическое, культуры и искусства, гуманитарное) и стаж работы в должности специалиста по экспозиционно-выставочной деятельности II категории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экспозиционно-выставочной деятельности II категории - высшее профессиональное образование (экономическое, культуры и искусства, гуманитарное) и стаж работы в должности специалиста по экспозиционно-выставочной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экспозиционно-выставочной деятельности - высшее профессиональное образование (экономическое, культуры и искусства, гуманитарное) без предъявления требований к стажу работы либо среднее профессиональное образование (экономическое, культуры и искусства, гуманитарное) и стаж работы в музее не менее 2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Редактор электронных баз данных музея</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Обеспечивает в соответствии с единым порядком организации учета музейных предметов, правилами описания музейных предметов и порядком формирования и ведения Государственного каталога Музейного фонда Российской Федерации формирование и ведение электронных баз данных музея, содержащих информацию о музейных предметах и музейных коллекциях, закрепленных за музеем, в объеме, установленном законодательством в сфере Музейного фонда Российской Федерации и о музеях в Российской Федерации. Осуществляет проверку информации, вводимой в электронные базы данных музея хранителями музейных предметов и специалистами по учету музейных предметов. Организует работу по совершенствованию лингвистического обеспечения электронных баз данных, а также их унификации в масштабах музея. Оказывает методическую помощь работникам музея в освоении процессов ведения электронных баз данных музея, а также пользования ими. Обеспечивает организацию хранения и страхового копирования информации электронных баз данных музея, в том числе банка охранных изображений музейных предметов, соблюдение установленного порядка доступа к информации электронных баз данных музея.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сохранения и развития культурного наследия народов Российской Федерации, информатизации и защиты информации, регламентирующие деятельность музеев; порядок организации работ по учету, хранению, изучению, публикации, обеспечению сохранности музейных предметов и музейных коллекций; требования к формированию и ведению Государственного каталога Музейного фонда Российской Федерации; правила описания музейных предметов; порядок оформления основной учетной документации музея; программное обеспечение электронных баз данных; виды и порядок использования современных технических средств, необходимых для формирования и ведения электронных баз данных; нормативные и методические документы по вопросам обеспечения безопасности музейных фондов;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Редактор электронных баз данных музея I категории - высшее профессиональное образование по специальностям, соответствующим направлению деятельности музея, либо по специальности "Информационные технологии" и стаж работы в должности редактора электронных баз данных музея II категории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Редактор электронных баз данных музея II категории - высшее профессиональное образование по специальностям, соответствующим направлению деятельности музея, либо по специальности "Информационные технологии" и стаж работы в должности редактора электронных баз данных музея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Редактор электронных баз данных музея - высшее профессиональное образование по специальностям, соответствующим направлению деятельности музея, либо по специальности "Информационные технологии"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Сотрудник службы безопасности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Обеспечивает защиту хранимых и экспонируемых культурных и материальных ценностей от краж, хищений и других преступных посягательств, пожаров, аварий, актов вандализма, стихийных бедствий, общественных беспорядков и т.п. Разрабатывает и реализует мероприятия по безопасности объекта. Пресекает попытки несанкционированного проникновения на охраняемый объект. Отражает угрозу и способствует ликвидации вредных последствий непосредственного нападения на охраняемый объект. Осуществляет проверку и оценку лояльности работников охраняемого объекта, взаимодействуя в этой работе с информационными органами Министерства внутренних дел Российской Федерации. Обеспечивает неприкосновенность перевозимых культурных и материальных ценностей, отражая попытки несанкционированного доступа к ним. Осуществляет на охраняемом объекте связь с базовым органом службы охраны объекта, а в пути следования - с транспортными и территориальными органами внутренних дел. При необходимости применяет приемы рукопашного боя и самозащиты. Использует различные виды связи на охраняемом объекте. Обнаруживает и устраняет несложные технические неисправности в системах сигнализации и связи охраняемого объекта. Обеспечивает соблюдение контрольно-пропускного режима при осуществлении профилактических, ремонтных и других работ. Осуществляет помощь правоохранительным и другим государственным органам в расследовании случаев преступных посягательств на культурные и материальные ценности. Оказывает неотложную медицинскую помощь при ранениях, травмах и т.д.</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охранной деятельности; специфику музейного (библиотечного) дела; правила обращения с музейными экспонатами (библиотечными фондами); правила организации охраны объектов культурных и материальных ценностей; характеристики технических средств защиты охраняемых объектов от несанкционированного доступа к ним; тактику защиты охраняемых объектов от преступных посягательств; правила приема, сопровождения и сдачи охраняемых объектов; стратегию и тактику ведения переговоров с преступниками; технологию производственного процесса; научные, технические достижения и передовые технологии в сфере безопасности; основы менеджмента; психологию управления; основы экономики и управления в сфере организации безопасности,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Главный сотрудник службы безопасности &lt;*&gt; - высшее профессиональное образование (юридическое) и стаж работы не менее 3 лет.</w:t>
      </w:r>
    </w:p>
    <w:p w:rsidR="0071108C" w:rsidRDefault="0071108C">
      <w:pPr>
        <w:pStyle w:val="ConsPlusNonformat"/>
        <w:widowControl/>
        <w:ind w:firstLine="540"/>
        <w:jc w:val="both"/>
      </w:pPr>
      <w:r>
        <w:t>--------------------------------</w:t>
      </w:r>
    </w:p>
    <w:p w:rsidR="0071108C" w:rsidRDefault="0071108C">
      <w:pPr>
        <w:autoSpaceDE w:val="0"/>
        <w:autoSpaceDN w:val="0"/>
        <w:adjustRightInd w:val="0"/>
        <w:spacing w:after="0" w:line="240" w:lineRule="auto"/>
        <w:ind w:firstLine="540"/>
        <w:jc w:val="both"/>
        <w:rPr>
          <w:rFonts w:cs="Calibri"/>
        </w:rPr>
      </w:pPr>
      <w:r>
        <w:rPr>
          <w:rFonts w:cs="Calibri"/>
        </w:rPr>
        <w:t>&lt;*&gt; Должность "Главный сотрудник службы безопасности" вводится только в тех крупнейших музеях, библиотеках и других организациях культуры и искусства, где отсутствует должность руководителя службы безопасности.</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Ведущий сотрудник службы безопасности - высшее профессиональное образование (юридическое) и стаж работы не менее 2 лет или среднее профессиональное (юридическое) образование и стаж работы не менее 5 лет.</w:t>
      </w:r>
    </w:p>
    <w:p w:rsidR="0071108C" w:rsidRDefault="0071108C">
      <w:pPr>
        <w:autoSpaceDE w:val="0"/>
        <w:autoSpaceDN w:val="0"/>
        <w:adjustRightInd w:val="0"/>
        <w:spacing w:after="0" w:line="240" w:lineRule="auto"/>
        <w:ind w:firstLine="540"/>
        <w:jc w:val="both"/>
        <w:rPr>
          <w:rFonts w:cs="Calibri"/>
        </w:rPr>
      </w:pPr>
      <w:r>
        <w:rPr>
          <w:rFonts w:cs="Calibri"/>
        </w:rPr>
        <w:t>Сотрудник службы безопасности - высшее профессиональное образование (юридическое) без предъявления требований к стажу работы или среднее профессиональное образование (юридическое) и стаж работы не менее 3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Специалист по обеспечению сохранности музейных предметов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Обеспечивает профилактику и защиту музейных предметов от повреждений, разрушительного воздействия температурно-влажностных факторов, антропогенного и техногенного воздействия. Осуществляет контроль состояния температурно-влажностного и светового режимов в фондохранилищах и экспозиционных помещениях музея, наличия различных видов биологических поражений музейных предметов, принимает превентивные меры по защите музейных предметов от порчи. Разрабатывает и реализует комплекс мер по устранению факторов биологического заражения, стабилизации состояния сохранности музейных предметов. Осуществляет мониторинг температурно-влажностных факторов, антропогенного и техногенного воздействия, биологических поражений. Составляет аналитические отчеты, разрабатывает методические рекомендации по превентивной консервации музейных предметов. Проводит занятия с хранителями музейных предметов по вопросам сохранности музейных предметов; изучает отечественные и мировые достижения в сфере обеспечения сохранности музейных предметов.</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сохранения и развития культурного наследия народов Российской Федерации, регламентирующие деятельность музеев; порядок организации работ по учету, хранению, изучению, публикации, обеспечению сохранности музейных предметов и музейных коллекций; виды современных технических средств; методы создания специального микроклимата в музейных помещениях; виды средств борьбы с биологическим поражением музейных предметов, методы профилактики таких поражений; требования к температурно-влажностному режиму, освещенности и предельным показателям колебания воздуха в фондохранилищах и экспозиционных помещениях; данные долговременного мониторинга состояния сохранности музейных предметов; нормативные документы и локальные нормативные акты по вопросам обеспечения безопасности музейных фондов;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обеспечению сохранности музейных предметов I категории - высшее профессиональное образование (техническое, биологическое) и стаж работы в должности специалиста по обеспечению сохранности музейных предметов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обеспечению сохранности музейных предметов II категории - высшее профессиональное образование (техническое, биологическое) и стаж работы в должности специалиста по обеспечению сохранности музейных предметов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обеспечению сохранности музейных предметов - высшее профессиональное образование (техническое, биологическое)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Специалист по обеспечению сохранности объектов</w:t>
      </w:r>
    </w:p>
    <w:p w:rsidR="0071108C" w:rsidRDefault="0071108C">
      <w:pPr>
        <w:autoSpaceDE w:val="0"/>
        <w:autoSpaceDN w:val="0"/>
        <w:adjustRightInd w:val="0"/>
        <w:spacing w:after="0" w:line="240" w:lineRule="auto"/>
        <w:jc w:val="center"/>
        <w:rPr>
          <w:rFonts w:cs="Calibri"/>
        </w:rPr>
      </w:pPr>
      <w:r>
        <w:rPr>
          <w:rFonts w:cs="Calibri"/>
        </w:rPr>
        <w:t>культурного наследия</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Обеспечивает контроль состояния сохранности объектов культурного наследия народов Российской Федерации, входящих в состав музея, включая памятники ландшафтной архитектуры и достопримечательные места. Разрабатывает и участвует в реализации мероприятий по превентивной консервации объектов культурного наследия народов Российской Федерации, входящих в состав музея. Подготавливает для руководства музея предложения, связанные с изменением либо ограничением воздействия антропогенных факторов на объекты культурного наследия народов Российской Федерации, входящих в состав музея. Обеспечивает разработку технических заданий на производство реставрационных работ на объектах культурного наследия народов Российской Федерации, входящих в состав музея. Организует в установленном порядке осуществление технического надзора при производстве реставрационных работ. Участвует в разработке и реализации мер, направленных на защиту объектов культурного наследия народов Российской Федерации, входящих в состав музея, от пожаров, актов вандализма, неблагоприятного воздействия климатических факторов.</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сохранения, изучения, популяризации и развития культурного наследия народов Российской Федерации, регламентирующие деятельность музеев и музеев-заповедников; порядок организации работ по хранению, обеспечению сохранности музейных предметов и музейных коллекций; нормативные и методические документы и рекомендации по вопросам реставрации, консервации объектов культурного наследия народов Российской Федерации, безопасности музейных фондов;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обеспечению сохранности объектов культурного наследия I категории - высшее профессиональное образование (архитектурное, строительное) и стаж работы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обеспечению сохранности объектов культурного наследия II категории - высшее профессиональное образование (архитектурное, строительное) и стаж работы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обеспечению сохранности объектов культурного наследия - высшее профессиональное образование (архитектурное, строительное)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Специалист по организации безопасности музейных предметов</w:t>
      </w:r>
    </w:p>
    <w:p w:rsidR="0071108C" w:rsidRDefault="0071108C">
      <w:pPr>
        <w:autoSpaceDE w:val="0"/>
        <w:autoSpaceDN w:val="0"/>
        <w:adjustRightInd w:val="0"/>
        <w:spacing w:after="0" w:line="240" w:lineRule="auto"/>
        <w:jc w:val="center"/>
        <w:rPr>
          <w:rFonts w:cs="Calibri"/>
        </w:rPr>
      </w:pPr>
      <w:r>
        <w:rPr>
          <w:rFonts w:cs="Calibri"/>
        </w:rPr>
        <w:t>(библиотечных фондов)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Обеспечивает разработку комплекса мероприятий по обеспечению безопасности музейных предметов, закрепленных за музеем, библиотечных фондов, посетителей и персонала музея (библиотеки), включая контроль доступа в помещения музея (библиотеки), использование технических средств охраны и систем видеонаблюдения, систем и средств антитеррористической защиты, дополнительных средств и систем защиты отдельных групп музейных предметов, групп документов. Осуществляет охранно-учетную маркировку музейных предметов и документов библиотеки, мобильных и стационарных устройств пожаротушения, пожарной сигнализации, принципы работы по зонированию помещений и территории музея (библиотеки) по категориям доступа. Организует создание программно-аппаратных комплексов для компьютерной обработки данных, поступающих с конечных приборов. Проводит инструктаж работников музея (библиотеки). Ведет мониторинг работы систем и средств безопасности музея (библиотеки). Готовит для руководства музея (библиотеки) аналитические материалы по вопросам музейной (библиотечной) безопасности, предложения по совершенствованию аппаратно-приборных комплексов и организации мероприятий по обеспечению безопасности музея (библиотеки), по защите информации, связанной с безопасностью музейных предметов (библиотечных фондов).</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регламентирующие деятельность музеев (библиотек); порядок организации работ по учету, хранению, изучению, обеспечению сохранности музейных предметов и музейных коллекций (библиотечных фондов); нормативные и методические документы и рекомендации по вопросам обеспечения безопасности музейных предметов (библиотечных фондов) и приема посетителей, пользователей (читателей); технологию и методы организации охраны, контроля доступа, учетно-охранной маркировки, видеонаблюдения, пожарной безопасности музейных предметов;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организации безопасности музейных предметов (библиотечных фондов) I категории - высшее профессиональное образование (техническое, юридическое) и стаж работы в должности специалиста по организации безопасности музейных предметов (библиотечных фондов)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организации безопасности музейных предметов (библиотечных фондов) II категории - высшее профессиональное образование (техническое, юридическое) и стаж работы в должности специалиста по организации безопасности музейных предметов (библиотечных фондов)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организации безопасности музейных предметов (библиотечных фондов) - высшее профессиональное образование (техническое, юридическое) и стаж работы по направлению профессиональной деятельности не менее 1 года.</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Инженер по безопасности музейных предметов</w:t>
      </w:r>
    </w:p>
    <w:p w:rsidR="0071108C" w:rsidRDefault="0071108C">
      <w:pPr>
        <w:autoSpaceDE w:val="0"/>
        <w:autoSpaceDN w:val="0"/>
        <w:adjustRightInd w:val="0"/>
        <w:spacing w:after="0" w:line="240" w:lineRule="auto"/>
        <w:jc w:val="center"/>
        <w:rPr>
          <w:rFonts w:cs="Calibri"/>
        </w:rPr>
      </w:pPr>
      <w:r>
        <w:rPr>
          <w:rFonts w:cs="Calibri"/>
        </w:rPr>
        <w:t>(библиотечных фондов)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Обеспечивает эксплуатацию технических средств охраны и защиты музея (библиотеки), включая обеспечение и обслуживание систем охранной сигнализации, пожарной сигнализации, систем пожаротушения (газового, водяного и т.д.), систем контроля доступа, системы видеонаблюдения, систем отопления, вентиляции и поддержания климата, с учетом требований, предъявляемых к материалам музейных предметов, к группам документов, музейных систем механической защиты, специальных музейных витрин (в т.ч. систем поддержания микроклимата), систем экспозиционного освещения. Участвует в разработке, испытаниях, внедрении и эксплуатации электронных систем, обеспечивающих безопасность музейных коллекций (библиотечных фондов), а также нормальное функционирование других подразделений и служб музея (библиотеки). Проводит инструктажи и консультирование работников музея (библиотеки) по вопросам эксплуатации оборудования, связанного с обеспечением безопасности музея (библиотеки).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регламентирующие деятельность музеев (библиотек); порядок организации работ по учету, хранению, изучению, обеспечению сохранности музейных предметов и музейных коллекций (библиотечных фондов); нормативные и методические документы и рекомендации по вопросам обеспечения безопасности музейных предметов (библиотечных фондов) и приема посетителей, пользователей (читателей); технологии и методы организации охраны, контроля доступа, учетно-охранной маркировки, видеонаблюдения, пожарной безопасности музейных предметов;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(техническое, юридическое) и стаж работы по направлению профессиональной деятельности не менее 5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Эксперт по технико-технологической экспертизе</w:t>
      </w:r>
    </w:p>
    <w:p w:rsidR="0071108C" w:rsidRDefault="0071108C">
      <w:pPr>
        <w:autoSpaceDE w:val="0"/>
        <w:autoSpaceDN w:val="0"/>
        <w:adjustRightInd w:val="0"/>
        <w:spacing w:after="0" w:line="240" w:lineRule="auto"/>
        <w:jc w:val="center"/>
        <w:rPr>
          <w:rFonts w:cs="Calibri"/>
        </w:rPr>
      </w:pPr>
      <w:r>
        <w:rPr>
          <w:rFonts w:cs="Calibri"/>
        </w:rPr>
        <w:t>музейных предметов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исследование музейных предметов на основе методов естественных наук, направленных на получение объективных данных, позволяющих с максимальной точностью провести атрибуцию либо определение музейного предмета, необходимые для его регистрации в учетной документации музея, научного описания, осуществления реставрационных работ. Совместно с реставрационными и хранительскими подразделениями музея разрабатывает методы проведения технико-технологических исследований музейных предметов, позволяющих исключить негативные воздействия на состояние сохранности исследуемого музейного предмета. Формирует банк аналитических данных, обобщает и готовит к публикации результаты экспертной деятельности. Оказывает методическую помощь хранителям и реставраторам музейных предметов. Ведет мониторинг результатов аналогичных исследований, новейших технических разработок, подготавливает для администрации музея предложения по совершенствованию приборно-аппаратного комплекса, необходимого для проведения технико-технологической экспертизы.</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сохранения и развития культурного наследия народов Российской Федерации, регламентирующие деятельность музеев; порядок организации работ по учету, хранению, изучению, публикации, обеспечению сохранности музейных предметов и музейных коллекций; виды и свойства материалов, из которых изготовлены либо состоят музейные предметы, методы их исследования; виды технических средств и технологии, применяемые для исследований материалов; правила работы с химическими реактивами, излучениями, агрессивными средами; нормативные правовые акты по вопросам обеспечения безопасности музейных фондов;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Эксперт по технико-технологической экспертизе музейных предметов I категории - высшее профессиональное образование по специальности "Химия, физика и механика материалов", "Искусствоведение", "Реставрация" и стаж работы в должности эксперта по технико-технологической экспертизе музейных предметов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Эксперт по технико-технологической экспертизе музейных предметов II категории - высшее профессиональное образование по специальности "Химия, физика и механика материалов", "Искусствоведение", "Реставрация" и стаж работы в должности эксперта по технико-технологической экспертизе музейных предметов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Эксперт по технико-технологической экспертизе музейных предметов - высшее профессиональное образование по специальности "Химия, физика и механика материалов", "Искусствоведение", "Реставрация"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Эксперт по изучению и популяризации объектов</w:t>
      </w:r>
    </w:p>
    <w:p w:rsidR="0071108C" w:rsidRDefault="0071108C">
      <w:pPr>
        <w:autoSpaceDE w:val="0"/>
        <w:autoSpaceDN w:val="0"/>
        <w:adjustRightInd w:val="0"/>
        <w:spacing w:after="0" w:line="240" w:lineRule="auto"/>
        <w:jc w:val="center"/>
        <w:rPr>
          <w:rFonts w:cs="Calibri"/>
        </w:rPr>
      </w:pPr>
      <w:r>
        <w:rPr>
          <w:rFonts w:cs="Calibri"/>
        </w:rPr>
        <w:t>культурного наследия</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изучение объектов культурного наследия народов Российской Федерации, входящих в состав музея, составление научных паспортов на каждый объект, разработку и проведение тематических экскурсий и лекций. Проводит научные изыскания с целью установления особенностей каждого временного периода бытования объектов культурного наследия народов Российской Федерации, входящих в состав музея. Участвует в подготовке технических заданий на производство проектных и ремонтно-реставрационных работ на объектах культурного наследия народов Российской Федерации, входящих в состав музея. Разрабатывает и реализует новые формы популяризации объектов культурного наследия народов Российской Федерации, входящих в состав музея, в общем контексте деятельности музея. Консультирует работников музея и посетителей по вопросам, связанным с изучением объектов культурного наследия народов Российской Федерации, входящих в состав музея, готовит к публикации материалы изучения объектов культурного наследия народов Российской Федерации, входящих в состав музея.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сохранения и развития культурного наследия народов Российской Федерации, регламентирующие деятельность музеев; порядок организации работ по обеспечению сохранности музейных предметов и музейных коллекций; нормативные и методические документы и рекомендации по вопросам изучения и популяризации объектов культурного наследия народов Российской Федерации, по вопросам обеспечения безопасности музейных фондов;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Эксперт по изучению и популяризации объектов культурного наследия I категории - высшее профессиональное образование (историческое, культуры и искусства) и стаж работы в сфере сохранения, изучения и популяризации объектов культурного наследия народов Российской Федерации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Эксперт по изучению и популяризации объектов культурного наследия II категории - высшее профессиональное образование (историческое, культуры и искусства) и стаж работы в сфере сохранения, изучения и популяризации объектов культурного наследия народов Российской Федерации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Эксперт по изучению и популяризации объектов культурного наследия - высшее профессиональное образование (историческое, культуры и искусства) и стаж работы в сфере сохранения, изучения и популяризации объектов культурного наследия народов Российской Федерации не менее 1 года.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Экскурсовод</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Составляет на основе методических разработок научно-просветительских подразделений музея тексты экскурсий, рассчитанных на различные группы посетителей музея и различную продолжительность времени. В установленном порядке представляет руководству музея составленный текст экскурсии, при необходимости дорабатывает его. Проводит экскурсии по постоянным экспозициям музея и временным выставкам. Разрабатывает и представляет руководству научно-просветительских подразделений музея индивидуальные планы подготовки экскурсий. Осуществляет работу по организации экскурсий. Проводит экскурсии по объектам показа в музее, экспозициям и выставкам, организуемым в музее. Осваивает новые экскурсионные темы, вносит дополнения и изменения в тексты экскурсий в соответствии с новыми материалами. Готовит и представляет для прослушивания и утверждения методическим советом музея тексты экскурсий. Принимает участие в подготовке методической документации, в прослушивании экскурсий, организации и проведении культурно-просветительных мероприятий.</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регламентирующие деятельность музеев; научные, технические достижения в сфере обслуживания посетителей; основы экономики и управления в сфере культуры; основы психологии, риторики; виды современных коммуникативных технологий; нормативные и методические документы и рекомендации по вопросам обеспечения безопасности музейных фондов;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Экскурсовод I категории - высшее профессиональное образование (гуманитарное, культуры и искусства) и стаж работы в должности экскурсовода II категории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Экскурсовод II категории - высшее или среднее профессиональное образование (гуманитарное, культуры и искусства) и стаж работы в должности экскурсовода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Экскурсовод - высшее или среднее профессиональное образование (гуманитарное, культуры и искусства)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Художник-реставратор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Выполняет реставрационные и консервационные работы различной степени сложности музейных предметов, особо ценных и уникальных произведений искусства высокой художественной и исторической ценности, архивных документов, библиотечных изданий в соответствии с реставрационным заданием. Разрабатывает методику проведения реставрационных работ, подбирает материалы для их ведения. Обеспечивает документирование хода реставрационных работ, составление описи повреждений объекта, результатов его исследования, примененных методов и материалов, а также фотографирование до начала работ, в процессе и после окончания реставрации. Производит детальный осмотр и описание состояния реставрируемого объекта, выясняет первоначальный его вид, определяет историю изменения, устанавливает на основании результатов химических, физических и биологических исследований причины и характер разрушений. Проводит совместно с ответственными хранителями музейных предметов и музейных коллекций оперативные и систематические проверки состояния сохранности музейных предметов и музейных коллекций в соответствии с календарным планом осмотра в целях выявления предметов, нуждающихся в проведении консервационных, реставрационных или профилактических работ. Осуществляет составление реставрационных паспортов музейных предметов. Участвует в подготовке заключений о возможности выдачи во временное пользование музейных предметов, разработке реставрационных заданий, в ведении соответствующих разделов электронных баз данных музея. Обеспечивает в соответствии с установленным порядком учет музейных предметов, поступивших к нему на реставрацию. Оказывает методическую помощь сотрудникам музея по вопросам сохранности, реставрации и консервации музейных предметов.</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сохранения и развития культурного наследия народов Российской Федерации, регламентирующие деятельность музеев и касающиеся реставрационной деятельности; технику, технологию, основные методы реставрационных работ и способы их применения; стилистические особенности памятников, музейных предметов; порядок организации работ по учету, хранению, изучению, публикации, обеспечению сохранности музейных предметов и музейных коллекций; порядок организации экспертизы культурных ценностей, музейных предметов; научные, технические достижения в сфере реставрации и консервации; основы менеджмента; психологию управления; основы экономики и управления в сфере культуры,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Художник-реставратор I категории - высшее профессиональное образование по специальности "Реставрация" и стаж работы в должности художника-реставратора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Художник-реставратор II категории - высшее профессиональное образование по специальности "Реставрация" и стаж работы в должности художника-реставратора не менее 3 лет либо среднее профессиональное образование по специальности "Реставрация" и стаж работы в должности художника-реставратора не менее 5 лет.</w:t>
      </w:r>
    </w:p>
    <w:p w:rsidR="0071108C" w:rsidRDefault="0071108C">
      <w:pPr>
        <w:autoSpaceDE w:val="0"/>
        <w:autoSpaceDN w:val="0"/>
        <w:adjustRightInd w:val="0"/>
        <w:spacing w:after="0" w:line="240" w:lineRule="auto"/>
        <w:ind w:firstLine="540"/>
        <w:jc w:val="both"/>
        <w:rPr>
          <w:rFonts w:cs="Calibri"/>
        </w:rPr>
      </w:pPr>
      <w:r>
        <w:rPr>
          <w:rFonts w:cs="Calibri"/>
        </w:rPr>
        <w:t>Художник-реставратор - высшее профессиональное образование по специальности "Реставрация" и стаж работы по направлению профессиональной деятельности не менее 2 лет либо среднее профессиональное образование по специальности "Реставрация" и стаж работы по направлению профессиональной деятельности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Организатор экскурсий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работу по приему организованных групп. Обеспечивает организацию экскурсионного обслуживания одиночных и организованных посетителей. Составляет отчетность по посещению организованных групп и проведенных экскурсий, статистическую обработку сведений по проведенным экскурсиям. Ведет учет заявок и договоров на проведение экскурсий и массовых мероприятий. Распространяет информацию о режиме работы музея, мероприятиях, проводимых музеем. Ведет подготовительную работу по заключению договоров с организациями.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просветительской деятельности музея; структуру музея; порядок заключения договоров и правила составления отчетности по экскурсионному обслуживанию; научные и технические достижения в сфере экскурсионного обслуживания посетителей; основы менеджмента; психологию управления; основы экономики и управления в сфере культуры,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(гуманитарное, культуры и искусства) без предъявления требований к стажу работы или среднее профессиональное образование (гуманитарное, культуры и искусства) и стаж работы не менее 1 года.</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2"/>
        <w:rPr>
          <w:rFonts w:cs="Calibri"/>
        </w:rPr>
      </w:pPr>
      <w:r>
        <w:rPr>
          <w:rFonts w:cs="Calibri"/>
        </w:rPr>
        <w:t>3.3. ДОЛЖНОСТИ СЛУЖАЩИХ</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Музейный смотритель</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контроль за соблюдением посетителями правил поведения в музее, за целостностью и неприкосновенностью экспозиционного и выставочного оборудования, в котором находятся музейные предметы, за наличием в экспозиционном и выставочном зале музейных предметов, включенных в топографическую опись данного зала. При возникновении угрозы повреждения или кражи музейных предметов вызывает при помощи приданных технических средств представителей охраны музея, оперативно информирует руководство музея о случаях нарушения посетителями правил поведения в музее, создающих угрозу музейным экспонатам, о фактах обнаружения отсутствия музейного предмета (предметов) в экспозиционном или выставочном зале, об угрозе возгорания в зале, об иных нештатных ситуациях. Принимает участие в проводимых в музее инструктажах и учениях по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обеспечения безопасности музейных фондов; порядок использования технических средств безопасности; правила поведения посетителей в музее;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среднее профессиональное образование (гуманитарное, культуры и искусства) без предъявления требований к стажу.</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1"/>
        <w:rPr>
          <w:rFonts w:cs="Calibri"/>
        </w:rPr>
      </w:pPr>
      <w:r>
        <w:rPr>
          <w:rFonts w:cs="Calibri"/>
        </w:rPr>
        <w:t>IV. Квалификационные характеристики должностей работников,</w:t>
      </w:r>
    </w:p>
    <w:p w:rsidR="0071108C" w:rsidRDefault="0071108C">
      <w:pPr>
        <w:autoSpaceDE w:val="0"/>
        <w:autoSpaceDN w:val="0"/>
        <w:adjustRightInd w:val="0"/>
        <w:spacing w:after="0" w:line="240" w:lineRule="auto"/>
        <w:jc w:val="center"/>
        <w:rPr>
          <w:rFonts w:cs="Calibri"/>
        </w:rPr>
      </w:pPr>
      <w:r>
        <w:rPr>
          <w:rFonts w:cs="Calibri"/>
        </w:rPr>
        <w:t>занятых в библиотеках</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2"/>
        <w:rPr>
          <w:rFonts w:cs="Calibri"/>
        </w:rPr>
      </w:pPr>
      <w:r>
        <w:rPr>
          <w:rFonts w:cs="Calibri"/>
        </w:rPr>
        <w:t>4.1. ДОЛЖНОСТИ РУКОВОДИТЕЛЕЙ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Директор (генеральный директор, заведующий) библиотеки,</w:t>
      </w:r>
    </w:p>
    <w:p w:rsidR="0071108C" w:rsidRDefault="0071108C">
      <w:pPr>
        <w:autoSpaceDE w:val="0"/>
        <w:autoSpaceDN w:val="0"/>
        <w:adjustRightInd w:val="0"/>
        <w:spacing w:after="0" w:line="240" w:lineRule="auto"/>
        <w:jc w:val="center"/>
        <w:rPr>
          <w:rFonts w:cs="Calibri"/>
        </w:rPr>
      </w:pPr>
      <w:r>
        <w:rPr>
          <w:rFonts w:cs="Calibri"/>
        </w:rPr>
        <w:t>централизованной библиотечной системы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научно-производственной, хозяйственной и финансово-экономической деятельностью библиотеки, централизованной библиотечной системы. Организует взаимодействие структурных подразделений библиотеки, направляет их деятельность на развитие и совершенствование работы библиотеки с учетом социально-культурных приоритетов и современного уровня развития библиотечного дела. Обеспечивает выполнение библиотекой обязательств перед федеральным (региональным, муниципальным) бюджетом, государственными внебюджетными социальными фондами, поставщиками, заказчиками, а также партнерами по договорам. Обеспечивает соблюдение законности в деятельности библиотеки, использование правовых средств для финансового управления, укрепления договорной и финансовой дисциплины, повышение инвестиционной привлекательности библиотеки в целях ее развития, регулирование трудовых отношений. Защищает имущественные интересы библиотеки в органах государственной власти и управления. Обеспечивает сочетание единоначалия и коллегиальности в управлении библиотекой. Принимает меры по обеспечению библиотеки квалифицированными кадрами, рациональному использованию и развитию их профессиональных знаний и опыта, созданию благоприятных условий труда, соблюдению требований трудового законодательства. Обеспечивает на основе принципов социального партнерства выполнение коллективного договора, заключенного с трудовым коллективом библиотеки.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регламентирующие научно-производственную, хозяйственную и финансово-экономическую деятельность библиотек; основы управления экономикой и финансами; методические и нормативные документы, касающиеся деятельности библиотек; профиль, специализацию и особенности структуры библиотеки; перспективы технического, экономического и социального развития отрасли культуры и библиотеки; виды современных информационных технологий; порядок разработки и заключения отраслевых тарифных соглашений, коллективных договоров и регулирования социально-трудовых отношений; теорию и практику менеджмента; психологию управления; устав библиотеки; порядок заключения и исполнения хозяйственных и финансовых договоров;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(библиотечное, экономическое, культуры и искусства, педагогическое) и стаж работы на руководящих должностях в органах культуры, библиотеках не менее 5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Заведующий филиалом библиотеки, централизованной</w:t>
      </w:r>
    </w:p>
    <w:p w:rsidR="0071108C" w:rsidRDefault="0071108C">
      <w:pPr>
        <w:autoSpaceDE w:val="0"/>
        <w:autoSpaceDN w:val="0"/>
        <w:adjustRightInd w:val="0"/>
        <w:spacing w:after="0" w:line="240" w:lineRule="auto"/>
        <w:jc w:val="center"/>
        <w:rPr>
          <w:rFonts w:cs="Calibri"/>
        </w:rPr>
      </w:pPr>
      <w:r>
        <w:rPr>
          <w:rFonts w:cs="Calibri"/>
        </w:rPr>
        <w:t>библиотечной системы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филиалом библиотеки по библиотечно-информационному обслуживанию читателей. Организует разработку перспективных и текущих планов работы филиала библиотеки и контролирует их выполнение. Ведет учет деятельности филиала библиотеки. Обеспечивает работу по обслуживанию читателей, включающую в себя индивидуальные и массовые формы обслуживания, справочно-библиографическое обеспечение, функционирование межбиблиотечного и заочного абонементов. Принимает участие в комплектовании библиотечных фондов филиала библиотеки. Изучает передовой опыт организации работы отечественных и зарубежных библиотек, применяет этот опыт в практической работе. Осуществляет связь с другими библиотеками. Контролирует соблюдение работниками производственной и трудовой дисциплины, правил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определяющие развитие культуры; нормативные и методические документы по вопросам библиотечной работы; теорию и практику библиотечного дела; основы экономики и управления библиотечным делом; достижения отечественных и зарубежных библиотек; основы организации труда; технологию библиотечных процессов; правила, методы автоматизации и механизации библиотечных процессов;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(библиотечное, культуры и искусства, педагогическое) и стаж работы на руководящих должностях в органах культуры, библиотеках не менее 3 лет или среднее профессиональное образование (библиотечное, культуры и искусства, педагогическое) и стаж работы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Ученый секретарь библиотеки, централизованной</w:t>
      </w:r>
    </w:p>
    <w:p w:rsidR="0071108C" w:rsidRDefault="0071108C">
      <w:pPr>
        <w:autoSpaceDE w:val="0"/>
        <w:autoSpaceDN w:val="0"/>
        <w:adjustRightInd w:val="0"/>
        <w:spacing w:after="0" w:line="240" w:lineRule="auto"/>
        <w:jc w:val="center"/>
        <w:rPr>
          <w:rFonts w:cs="Calibri"/>
        </w:rPr>
      </w:pPr>
      <w:r>
        <w:rPr>
          <w:rFonts w:cs="Calibri"/>
        </w:rPr>
        <w:t>библиотечной системы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Организует работу ученого совета библиотеки, контролирует выполнение его решений, а также приказов и распоряжений генерального директора (директора) библиотеки и его заместителей. Готовит предложения по перспективным и годовым планам научных исследований и разработок в области библиотековедения, библиографии, книговедения, источниковедения и смежных дисциплин, осуществляет подготовку отчетов о деятельности библиотеки. Координирует планы научно-исследовательских работ, выполняемых подразделениями библиотеки. Контролирует выполнение принятых планов. Организует рассмотрение материалов, связанных с защитой диссертаций и присвоением ученых степеней и званий специалистам библиотеки. Организует подготовку предложений к планам редакционно-издательской деятельности библиотеки и контролирует их выполнение. Обеспечивает рецензирование подготовленных к публикации научных трудов. Участвует в организации научных конференций, совещаний, семинаров, дискуссий. Осуществляет координацию международных связей библиотеки, организует контакты с зарубежными библиотечными специалистами и представителями сторонних организаций. Готовит предложения по подготовке и повышению квалификации научных кадров, стажировке научных сотрудников, организует проведение их аттестации, разрабатывает критерии и методы оценки их деятельности.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определяющие развитие культуры и библиотечного дела и регламентирующие научно-производственную или научную деятельность библиотеки; устав библиотеки; законодательство по защите авторских прав; порядок взаимоотношений со средствами массовой информации, лицензирования, ввоза и вывоза культурных ценностей; теорию и практику библиотечного дела, тенденции его развития; достижения отечественных и зарубежных библиотек; работу всех подразделений библиотеки, порядок планирования, финансирования, организации научных исследований и разработок; порядок проведения конкурсов и аттестации работников; нормативные правовые акты по оформлению договорных отношений с другими организациями; методы обработки информации с использованием современных технических средств, коммуникаций и связи, компьютерной техники; основы трудового законодательства и делопроизводства;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(библиотечное, культуры и искусства, педагогическое) и стаж работы в должности главного специалиста библиотеки не менее 3 лет, при наличии ученой степени кандидата наук (и научных трудов) - не менее 2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Заведующий отделом (сектором) библиотеки, централизованной</w:t>
      </w:r>
    </w:p>
    <w:p w:rsidR="0071108C" w:rsidRDefault="0071108C">
      <w:pPr>
        <w:autoSpaceDE w:val="0"/>
        <w:autoSpaceDN w:val="0"/>
        <w:adjustRightInd w:val="0"/>
        <w:spacing w:after="0" w:line="240" w:lineRule="auto"/>
        <w:jc w:val="center"/>
        <w:rPr>
          <w:rFonts w:cs="Calibri"/>
        </w:rPr>
      </w:pPr>
      <w:r>
        <w:rPr>
          <w:rFonts w:cs="Calibri"/>
        </w:rPr>
        <w:t>библиотечной системы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отделом (сектором) библиотеки (централизованной библиотечной системы). Составляет нормативную документацию, регламентирующую деятельность отдела (сектора). Определяет перспективы развития конкретного направления, организует разработку и выполнение текущих и перспективных планов (проектов, программ) отдела (сектора). Осуществляет руководство проведением научных исследований по направлению деятельности отдела (сектора) в соответствии с поставленными задачами и планами работы отдела (сектора). Способствует использованию в работе соответствующих научно-методических разработок, достижений отечественного и зарубежного передового опыта, новой техники и технологий. Определяет потребность и принимает меры по обеспечению отдела (сектора) оборудованием, материалами и другими ресурсами. Осуществляет подбор и расстановку кадров отдела (сектора), готовит предложения по организации их профессионального обучения и повышения квалификации. Представляет руководству библиотеки (централизованной библиотечной системы) предложения по стимулированию труда работников отдела (сектора). Контролирует соблюдение работниками производственной дисциплины, правил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регламентирующие научно-производственную, научную, хозяйственную и финансово-экономическую деятельность библиотеки; устав библиотеки; методические и нормативные документы, касающиеся производственной или административно-хозяйственной деятельности библиотеки; специализацию по направлению вида деятельности отдела (сектора); порядок организации, планирования и финансирования, проведения и внедрения научных исследований и разработок; формы материального и морального стимулирования работников; технологию производства библиотечной продукции и услуг, методы и средства их продвижения на рынке продуктов и услуг информационного и культурного характера; порядок составления и согласования текущих и перспективных планов (проектов, программ) отдела (сектора); отечественные и зарубежные достижения в области деятельности отдела (сектора); методы обработки и получения информации с использованием современных технических средств, коммуникаций и связи, компьютерной техники; основы экономики, менеджмента, психологии управления, трудового законодательства, делопроизводства;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(библиотечное, культуры и искусства, педагогическое) и стаж работы в должности главного или ведущего специалиста библиотеки не менее 3 лет или среднее профессиональное образование (экономическое, культуры и искусства, педагогическое) и стаж работы в должности главного или ведущего специалиста библиотеки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Главный хранитель фондов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Возглавляет работу по организации хранения и обеспечения сохранности фондов (фонда, коллекций) библиотеки. Контролирует своевременность поступления документов в фонды. Обеспечивает прием, регистрацию, систематизацию, организацию хранения и использования фондов. Руководит работой по составлению справочного аппарата, обеспечивающего учет и проверку фондов. Участвует в экспертизе научной и практической (историко-культурной, полиграфической и др.) ценности документов, собраний и коллекций, в отборе документов для создания их защитных или страховых копий. Осуществляет контроль за правильностью расстановки библиотечных фондов, состоянием документов, своевременностью передачи их в переплет или на реставрацию. Руководит работой по составлению актов о перераспределении документов, их изъятии из фондов. Следит за соблюдением условий, необходимых для обеспечения сохранности документов. Принимает необходимые меры по использованию в работе современных технических средств. Контролирует соблюдение правил безопасности по хранению библиотечных фондов и пожарной безопасности в помещениях фондов. Ведет установленную отчетность. Принимает участие в разработке регламентирующих документов (положений, инструкций) по комплексу работ, связанных с организацией хранения, использования и обеспечением сохранности фондов библиотеки. Участвует в организации повышения квалификации работников, связанных с организацией хранения, обеспечением сохранности и использования фондов библиотеки.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в области обеспечения сохранения культурных ценностей, регламентирующие научно-производственную, научную деятельность библиотеки; устав библиотеки; структуру библиотеки и состав ее фондов; методические и нормативные документы, касающиеся вопросов хранения, сохранности и использования фондов; порядок организации, планирования библиотечных фондов и отчетности; отечественные и зарубежные научно-технические достижения в области обеспечения сохранения культурных ценностей; формы обеспечения сохранения информации; свойства различных носителей информации и особенности их сохранности; основы управления и организации труда; основы трудового законодательства; систему делопроизводства;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(библиотечное, культуры и искусства, педагогическое) и стаж работы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2"/>
        <w:rPr>
          <w:rFonts w:cs="Calibri"/>
        </w:rPr>
      </w:pPr>
      <w:r>
        <w:rPr>
          <w:rFonts w:cs="Calibri"/>
        </w:rPr>
        <w:t>4.2. ДОЛЖНОСТИ СПЕЦИАЛИСТОВ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Помощник директора (генерального директора) библиотеки,</w:t>
      </w:r>
    </w:p>
    <w:p w:rsidR="0071108C" w:rsidRDefault="0071108C">
      <w:pPr>
        <w:autoSpaceDE w:val="0"/>
        <w:autoSpaceDN w:val="0"/>
        <w:adjustRightInd w:val="0"/>
        <w:spacing w:after="0" w:line="240" w:lineRule="auto"/>
        <w:jc w:val="center"/>
        <w:rPr>
          <w:rFonts w:cs="Calibri"/>
        </w:rPr>
      </w:pPr>
      <w:r>
        <w:rPr>
          <w:rFonts w:cs="Calibri"/>
        </w:rPr>
        <w:t>централизованной библиотечной системы, музея</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Обеспечивает информационную и организационно-техническую поддержку научно-производственной и административно-распорядительной деятельности директора (генерального директора) библиотеки (централизованной библиотечной системы), музея. Ведет делопроизводство, собирает, обрабатывает и представляет информацию при подготовке и принятии решений директору (генеральному директору) библиотеки (централизованной библиотечной системы), музея. Принимает документы на подпись директору (генеральному директору) библиотеки (централизованной библиотечной системы), музея. Подготавливает документы и материалы, необходимые для работы директора (генерального директора). Следит за рассмотрением и представлением на подпись директору (генеральному директору) документов, поступивших на исполнение, проверяет правильность их оформления и обеспечивает их редактирование. Организует проведение телефонных переговоров директора (генерального директора), записывает в его отсутствие полученную информацию и доводит до его сведения ее содержание, передает и принимает информацию по приемно-переговорным устройствам, электронной почте, а также телефонограммы. По поручению директора (генерального директора) составляет письма, запросы, другие документы, готовит ответы авторам писем. Выполняет работу по подготовке заседаний и совещаний, проводимых директором (генеральным директором) (сбор необходимых документов, оповещение участников о времени и месте проведения, повестке дня, их регистрация), ведет и оформляет протоколы заседаний и совещаний. Осуществляет контроль за исполнением приказов и распоряжений, а также за соблюдением сроков выполнения указаний и поручений директора (генерального директора), находящихся на контроле. Ведет контрольно-регистрационную картотеку. Обеспечивает рабочее место директора (генерального директора) необходимыми средствами организационной техники, канцелярскими принадлежностями, создает условия, способствующие его эффективной работе. Готовит служебные документы, необходимые для работы директора (генерального директора), вводит текущую информацию в банк данных. Организует прием посетителей, содействует оперативности рассмотрения просьб и предложений работников. Формирует дела в соответствии с номенклатурой дел, обеспечивает их сохранность и сдает в архив. Копирует документы на персональном ксероксе.</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и ведения делопроизводства; структуру и руководящий состав организации; организацию и методы делопроизводства, оформления и обработки документов на компьютере; правила пользования приемно-переговорными устройствами; основы этики и эстетики; правила делового общения; правила эксплуатации вычислительной техники; основы менеджмента, управления персоналом,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(библиотечное, культуры и искусства, педагогическое)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Главный библиотекарь</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Ведет самостоятельный участок работы по одному или нескольким направлениям деятельности библиотеки. Осуществляет руководство функциональной группой, комплексом научно-производственной работы группы, в случае необходимости заменяет работников группы на любом участке работы. Организует научно-производственную работу группы, распределяет и перераспределяет научно-производственные обязанности работников группы. Принимает непосредственное участие в производственных процессах, обеспечивает их качество и эффективность на основе широкого использования современных технологий, прогрессивных форм организации труда, научно обоснованных нормативов, изучения передового опыта (отечественного и зарубежного). Осуществляет контроль за выполнением научно-производственного плана группы. Участвует в разработке и реализации текущих и перспективных планов (проектов, программ) группы и библиотеки в целом, библиотечных нормативных документов, положений, стандартов и технологий. Участвует в научных исследованиях в соответствии с направлением деятельности работы, а также в реализации результатов исследований. Принимает участие в работах, связанных с маркетинговыми исследованиями в области формирования и использования ресурсов библиотеки, состава читателей, спроса на библиотечные услуги. Участвует в системе непрерывного образования и повышения квалификации библиотечных работников.</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регламентирующие научно-производственную или научную деятельность библиотеки; устав библиотеки; теорию и практику библиотечного дела, тенденции его развития; технологию библиотечных процессов; теоретические и практические методы обработки и получения информации с использованием современных технологий; основы менеджмента,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(библиотечное, культуры и искусства, педагогическое) и стаж работы в должности ведущего библиотекаря (библиографа) не менее 3 лет, в должности библиотекаря I категории -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Главный библиограф</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Ведет самостоятельный участок справочно-библиографической или информационной работы в одном из подразделений библиотеки. Участвует в разработке и реализации текущих и перспективных планов (проектов, программ) библиотеки, библиотечных нормативных документов, положений, стандартов и технологий. При многофункциональной и политематической системе обслуживания, принятой в библиотеке, осуществляет руководство одной из групп по соответствующему направлению деятельности библиотеки, по типам носителей информации. Принимает участие в создании и ведении справочно-библиографического аппарата библиотеки, подготовке библиографических и информационных материалов, баз данных. Осуществляет справочно-библиографическое и информационное обслуживание читателей в режимах локального и удаленного доступа. Выполняет библиографические и информационные запросы повышенной сложности на основе собственных и сетевых информационных ресурсов. Координирует справочно-библиографическую и информационную деятельность с другими библиотеками и органами информации. Принимает участие в научных исследованиях в области библиографии и книговедения, участвует в реализации результатов исследований. Проводит консультации, организует подготовку публикаций библиографических материалов, участвует в рецензировании и редактировании выпускаемых библиотекой изданий, подготовке и оформлении их справочного аппарата. Обеспечивает качество и эффективность работы на основе широкого использования новейшей техники и технологии, прогрессивных форм организации труда, изучения передового опыта (отечественного и зарубежного). Принимает участие в работах, связанных с маркетинговыми исследованиями информационных потребностей. Участвует в системе непрерывного образования и повышения квалификации библиотечных работников.</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определяющие развитие культуры и библиотечного дела; устав библиотеки; теорию и практику библиотечного и информационного дела, тенденции их развития; отечественные и зарубежные достижения в области библиотечного дела; теоретические и практические методы обработки информации с использованием современных технологий; стандарты и нормы, форматы и стандартизированные процедуры, относящиеся к описанию, презентации и передаче содержательной информации, включая стандарты ИСО (Международной организации по стандартизации) и других международных организаций;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(библиотечное, культуры и искусства, педагогическое) и стаж работы в должности ведущего библиографа (библиотекаря) не менее 3 лет, в должности библиографа I категории - не менее 5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Научный сотрудник библиотеки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научно-исследовательские работы в рамках установленных целей, задач и предмета деятельности библиотеки планам научно-исследовательских работ по направлениям: библиотековедение, книговедение, история и развитие библиотечного дела, а также иным - в соответствии с профилем комплектования библиотеки; подготовку публикаций. Принимает участие в научных конференциях, симпозиумах, семинарах, исследованиях. Ведет методическую и лекционную работу. Составляет планы своей научной деятельности, отчитывается об их исполнении.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определяющие развитие в сферах библиотечного и архивного дела, информации, информационных технологий, защиты информации, авторских и смежных прав; порядок формирования, научной обработки и раскрытия, обеспечения сохранности, учета фонда документов библиотеки; формы и методы информационно-библиотечного обслуживания пользователей (читателей) библиотеки; правила и методы проведения научно-исследовательской, просветительской, методической, консервационной и издательской деятельности библиотек; отечественные и зарубежные достижения в области библиотечного дела; порядок планирования, осуществления и оформления научно-исследовательских работ; нормативные и методические документы по вопросам обеспечения безопасности библиотечных фондов;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Главный научный сотрудник библиотеки - высшее профессиональное образование (библиотечное, культуры и искусства, педагогическое), ученая степень и стаж работы в должности старшего научного сотрудника или ученого секретаря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Старший научный сотрудник библиотеки - высшее профессиональное образование (библиотечное, культуры и искусства, педагогическое), ученая степень и стаж работы в должности научного сотрудника библиотеки не менее 2 лет или высшее профессиональное образование (библиотечное, культуры и искусства, педагогическое) и стаж работы в библиотеке не менее 5 лет.</w:t>
      </w:r>
    </w:p>
    <w:p w:rsidR="0071108C" w:rsidRDefault="0071108C">
      <w:pPr>
        <w:autoSpaceDE w:val="0"/>
        <w:autoSpaceDN w:val="0"/>
        <w:adjustRightInd w:val="0"/>
        <w:spacing w:after="0" w:line="240" w:lineRule="auto"/>
        <w:ind w:firstLine="540"/>
        <w:jc w:val="both"/>
        <w:rPr>
          <w:rFonts w:cs="Calibri"/>
        </w:rPr>
      </w:pPr>
      <w:r>
        <w:rPr>
          <w:rFonts w:cs="Calibri"/>
        </w:rPr>
        <w:t>Научный сотрудник библиотеки - высшее профессиональное образование (библиотечное, культуры и искусства, педагогическое) и стаж работы в библиотеке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Младший научный сотрудник библиотеки - высшее профессиональное образование (библиотечное, культуры и искусства, педагогическое) без предъявления требований к стажу работы или среднее профессиональное образование (библиотечное, культуры и искусства, педагогическое) и стаж работы в библиотеке не менее 1 года.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Библиотекарь</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Выполняет работы по обеспечению библиотечных процессов в соответствии с направлением и технологией одного из производственных участков (комплектование, обработка библиотечного фонда, организация и использование каталогов и других элементов справочно-библиографического аппарата, ведение и использование автоматизированных баз данных, учет, организация и хранение фондов, обслуживание читателей и абонентов). Принимает участие в научно-исследовательской и методической работе библиотеки, в разработке и реализации программ развития библиотеки, планов библиотечного обслуживания населения.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определяющие развитие в сферах библиотечного и архивного дела; основы библиотечного дела, библиографии; основные библиотечные технологические процессы; формы, методы индивидуальной и массовой работы с читателями;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Ведущий библиотекарь - высшее профессиональное образование (библиотечное, культуры и искусства, педагогическое) и стаж работы в должности библиотекаря (библиографа) 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Библиотекарь I категории - высшее профессиональное образование (библиотечное, культуры и искусства, педагогическое) и стаж работы в должности библиотекаря (библиографа)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Библиотекарь II категории - высшее профессиональное образование (библиотечное, культуры и искусства, педагогическое) без предъявления требований к стажу работы или среднее профессиональное образование (библиотечное, культуры и искусства, педагогическое) и стаж работы в должности библиотекаря (библиографа)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Библиотекарь - среднее профессиональное образование (библиотечное, культуры и искусства, педагогическое) или среднее (полное) общее образование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Библиотекарь-каталогизатор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Обеспечивает составление библиографического описания документа и формирование точек доступа, индексирование содержания классификационными индексами, предметными рубриками и ключевыми словами в соответствии с установленными стандартами и правилами. Осуществляет работы по организации и ведению карточных и электронных каталогов, включая их редактирование.</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регламентирующие вопросы в сферах библиотечного и архивного дела, информации, информационных технологий и защиты информации, авторских и смежных прав; порядок формирования, научной обработки и раскрытия, обеспечения сохранности, учета фонда документов библиотеки; теоретические и практические методы обработки информации с использованием современных технологий; стандарты и нормы, форматы и стандартизированные процедуры, относящиеся к описанию, презентации и передаче содержательной информации, включая стандарты ИСО (Международной организации по стандартизации) и других международных организаций; отечественные и зарубежные достижения в области библиотечного дела; нормативные и методические документы по вопросам обеспечения безопасности библиотечных фондов;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Библиотекарь-каталогизатор I категории - высшее профессиональное образование по специальностям "Библиотечно-информационные ресурсы", "Библиотечно-информационная деятельность" и стаж работы в должности библиотекаря-каталогизатора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Библиотекарь-каталогизатор II категории - высшее профессиональное образование по специальностям "Библиотечно-информационные ресурсы", "Библиотечно-информационная деятельность" без предъявления требований к стажу работы или среднее профессиональное образование по специальности "Библиотековедение" и стаж работы в должности библиотекаря-каталогизатора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Библиотекарь-каталогизатор - среднее профессиональное образование по специальности "Библиотековедение" без предъявления требований к стажу работы либо среднее (полное) общее образование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Библиограф</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работы по организации справочно-библиографического аппарата библиотеки в традиционном и автоматизированном режиме. Выполняет справочно-библиографическое и информационное обслуживание читателей. Принимает участие в подготовке библиографических материалов и пособий, методических документов. Составляет рекомендательные списки литературы, подготавливает и проводит устные обзоры литературы. Ведет индивидуальное и групповое информирование абонентов о новой литературе.</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определяющие развитие в сферах библиотечного и архивного дела; основы библиотечного дела, библиографии, информационной работы; методические документы в области библиографии и информатики; книжный фонд и справочно-библиографический аппарат библиотеки; достижения библиографической и информационной работы отечественных и зарубежных библиотек;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Ведущий библиограф - высшее профессиональное образование (библиотечное, культуры и искусства, педагогическое) и стаж работы в должности библиографа (библиотекаря) 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Библиограф I категории - высшее профессиональное образование (библиотечное, культуры и искусства, педагогическое) и стаж работы в должности библиографа (библиотекаря)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Библиограф II категории - высшее профессиональное образование (библиотечное, культуры и искусства, педагогическое) без предъявления требований к стажу работы или среднее профессиональное образование (библиотечное, культуры и искусства, педагогическое) и стаж работы в должности библиографа (библиотекаря)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Библиограф - среднее профессиональное образование (библиотечное, культуры и искусства, педагогическое)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Эксперт по комплектованию библиотечного фонда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деятельность в соответствии с профилем комплектования фондов библиотеки согласно целям и задачам библиотеки. Обеспечивает работу по формированию фондов библиотеки в процессе текущего и ретроспективного комплектования книжными и периодическими изданиями, электронными изданиями. Проводит экспертизу изданий, приобретаемых библиотекой из различных источников, а также по запросам сторонних организаций. Участвует в процессе вторичного отбора изданий с целью передачи в обменный фонд. Устанавливает профессиональные контакты с издающими организациями и другими библиотеками по вопросам комплектования. Ведет базу данных производителей издательской продукции, книжных и букинистических магазинов. Отслеживает новации в пределах своей компетенции и реализует их в практике работы. Готовит аналитические материалы для выявления наиболее результативных направлений работы, составляет информационные справки. Выполняет организационно-производственную работу.</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библиотек и организаций, издающих и распространяющих издательскую продукцию; основы библиотечного дела, библиографии, информационной работы; инструкции и другие нормативные документы по учету, хранению и использованию библиотечных фондов; нормативные документы, касающиеся редких и ценных изданий, книжных памятников; научные и технические достижения в сфере производства и распространения издательской продукции; основы менеджмента, экономики и управления в библиотечной сфере;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(библиотечное, культуры и искусства, педагогическое) и стаж работы по направлению профессиональной деятельности не менее 5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Специалист по учетно-хранительской документации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Обеспечивает государственный учет библиотечных фондов. Осуществляет первичный учет и регистрацию поступающих в библиотеку документов в процессе текущего и ретроспективного комплектования, инвентаризацию поступающих документов, составление актов приема и передачи изданий в фонды библиотеки, ведение главной инвентарной книги (книги поступлений). Участвует в работе экспертно-закупочной комиссии. Обеспечивает специальный учет редких и ценных изданий (книжных памятников), архивных материалов. Координирует работу по всем направлениям учетной работы и осуществляет контроль за документальным обеспечением общего учета библиотечных фондов и их движения. Участвует в сверке наличия библиотечных фондов с учетной документацией. Обеспечивает страховое копирование основной учетной документации библиотеки.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библиотеки; основы библиотечного дела, библиографии, информационной работы; устав библиотеки; инструкции по учету и хранению библиотечных фондов; государственные стандарты в области библиотечного дела; технологию учетного процесса; научные и технические достижения в сфере учета библиотечных фондов; основы экономики и управления в библиотечной сфере;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Ведущий специалист по учетно-хранительской документации - высшее профессиональное образование (библиотечное, культуры и искусства, педагогическое) и стаж работы в должности специалиста по учетно-хранительской документации 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учетно-хранительской документации I категории - высшее профессиональное образование (библиотечное, культуры и искусства, педагогическое) и стаж работы в должности специалиста по учетно-хранительской документации II категории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учетно-хранительской документации II категории - высшее профессиональное образование (библиотечное, культуры и искусства, педагогическое) и стаж работы в должности специалиста по учетно-хранительской документации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учетно-хранительской документации - высшее профессиональное образование (библиотечное, культуры и искусства, педагогическое) без предъявления требований к стажу работы или среднее профессиональное образование (библиотечное, культуры и искусства, педагогическое) и стаж работы по направлению профессиональной деятельности не менее 2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Специалист по превентивной консервации библиотечных фондов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Выполняет работы по защите изданий и рукописей от внешних воздействий путем поддержания благоприятных режимов хранения (светового, температурно-влажностного, санитарно-гигиенического) и фазовой консервации - хранения документов в контейнерах из специальных материалов, разрешенных к использованию, в соответствии с оформленными в установленном порядке заданиями. Подготавливает и представляет руководству библиотеки предложения по совершенствованию условий и режимов хранения документов библиотеки.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библиотеки; основы библиотечного дела, библиографии, информационной работы; устав библиотеки; порядок формирования научной обработки и раскрытия, обеспечения сохранности и учета фонда документов библиотеки; формы и методы информационно-библиотечного обслуживания пользователей (читателей) библиотеки; инструкции по учету библиотечных фондов и нормативные документы по их хранению и использованию; методы превентивной консервации фондов библиотеки; технологию учетно-хранительских и реставрационных процессов; научные, технические достижения в сфере консервации библиотечных фондов; нормативные и методические документы по вопросам обеспечения безопасности библиотечных фондов;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превентивной консервации библиотечных фондов I категории - высшее профессиональное образование по специальности "Библиотековедение" и стаж работы в должности специалиста по превентивной консервации библиотечных фондов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превентивной консервации библиотечных фондов II категории - высшее профессиональное образование по специальности "Библиотековедение" и стаж работы в должности специалиста по превентивной консервации библиотечных фондов не менее 2 лет или среднее профессиональное образование по специальности "Библиотековедение" и стаж работы в должности специалиста по превентивной консервации библиотечных фондов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превентивной консервации библиотечных фондов -высшее профессиональное образование по специальности "Библиотековедение" без предъявления требований к стажу или среднее профессиональное образование по специальности "Библиотековедение" и стаж работы в библиотеке не менее 2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Специалист по библиотечно-выставочной работе</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работы по подготовке и организации временных экспозиций и выставок документов библиотеки, подготовке информационно-справочных материалов. Осуществляет совместно с хранителями фондов отбор и подготовку документов из фондов библиотеки для экспонирования. Участвует в разработке художественного и технического проектов выставок. Координирует работы по монтажу и демонтажу выставочного оборудования, реализации оформительских работ. Обеспечивает сохранность библиотечных документов в период подготовки и проведения выставки. Участвует в подготовке к изданию буклетов, проспектов, иной информационно-издательской продукции по выставкам. Готовит обоснования и заявки на получение грантов и участие в целевых программах по направлению профессиональной деятельности. Готовит аналитические материалы по экспозиционно-выставочной деятельности библиотеки.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библиотек, библиотечного и архивного дела, информации, информационных технологий и защиты информации, авторских и смежных прав; основы менеджмента, социологии; принципы и порядок организации выставочной деятельности библиотеки, библиотечно-информационные ресурсы библиотеки; отечественные и зарубежные достижения в области библиотековедения и библиографии; нормативные и методические документы по вопросам обеспечения безопасности библиотечных фондов;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библиотечно-выставочной работе I категории - высшее профессиональное образование (библиотечное, культуры и искусства, педагогическое) и стаж работы в должности специалиста по библиотечно-выставочной работе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библиотечно-выставочной работе II категории - высшее профессиональное образование (библиотечное, культуры и искусства, педагогическое) и стаж работы в должности специалиста по библиотечно-выставочной работе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библиотечно-выставочной работе - высшее профессиональное образование (библиотечное, культуры и искусства, педагогическое)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Специалист по массовой консервации библиотечных фондов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Выполняет работы по массовой консервации библиотечных фондов - специальной обработке, замедляющей старение и предотвращающей повреждение документов: нейтрализация кислотности бумаги, создание щелочного резерва защиты библиотечных фондов от биоповреждений с пролонгированным эффектом с использованием массовых технологий или самоклеющихся материалов на основании оформленного в установленном порядке задания.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библиотек, библиотечного и архивного дела; порядок формирования, научной обработки и раскрытия, обеспечения сохранности, учета фонда документов библиотеки; формы и методы информационно-библиотечного обслуживания пользователей (читателей) библиотеки; инструкции по учету библиотечных фондов и нормативные документы по их хранению и использованию; методы массовой консервации документов библиотеки; технологию учетно-хранительских и реставрационных процессов; научные, технические достижения в сфере консервации библиотечных фондов; нормативные и методические документы по вопросам обеспечения безопасности библиотечных фондов; основы трудового законодательства; правила внутреннего трудового распорядка; правила по охране труда и противопожарной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массовой консервации библиотечных фондов I категории - высшее профессиональное образование (библиотечное, культуры и искусства, педагогическое) и стаж работы в должности специалиста по массовой консервации библиотечных фондов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массовой консервации библиотечных фондов II категории - высшее профессиональное образование (библиотечное, культуры и искусства, педагогическое) и стаж работы в должности специалиста по массовой консервации библиотечных фондов не менее 2 лет или среднее профессиональное образование (библиотечное, культуры и искусства, педагогическое) и стаж работы в должности специалиста по массовой консервации библиотечных фондов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массовой консервации библиотечных фондов - высшее профессиональное образование (библиотечное, культуры и искусства, педагогическое) без предъявления требований к стажу работы или среднее профессиональное (библиотечное) образование и стаж работы в библиотеке не менее 2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Методист централизованной библиотечной системы, библиотеки,</w:t>
      </w:r>
    </w:p>
    <w:p w:rsidR="0071108C" w:rsidRDefault="0071108C">
      <w:pPr>
        <w:autoSpaceDE w:val="0"/>
        <w:autoSpaceDN w:val="0"/>
        <w:adjustRightInd w:val="0"/>
        <w:spacing w:after="0" w:line="240" w:lineRule="auto"/>
        <w:jc w:val="center"/>
        <w:rPr>
          <w:rFonts w:cs="Calibri"/>
        </w:rPr>
      </w:pPr>
      <w:r>
        <w:rPr>
          <w:rFonts w:cs="Calibri"/>
        </w:rPr>
        <w:t>музея, клубного учреждения, научно-методического центра</w:t>
      </w:r>
    </w:p>
    <w:p w:rsidR="0071108C" w:rsidRDefault="0071108C">
      <w:pPr>
        <w:autoSpaceDE w:val="0"/>
        <w:autoSpaceDN w:val="0"/>
        <w:adjustRightInd w:val="0"/>
        <w:spacing w:after="0" w:line="240" w:lineRule="auto"/>
        <w:jc w:val="center"/>
        <w:rPr>
          <w:rFonts w:cs="Calibri"/>
        </w:rPr>
      </w:pPr>
      <w:r>
        <w:rPr>
          <w:rFonts w:cs="Calibri"/>
        </w:rPr>
        <w:t>народного творчества, дома народного творчества, центра</w:t>
      </w:r>
    </w:p>
    <w:p w:rsidR="0071108C" w:rsidRDefault="0071108C">
      <w:pPr>
        <w:autoSpaceDE w:val="0"/>
        <w:autoSpaceDN w:val="0"/>
        <w:adjustRightInd w:val="0"/>
        <w:spacing w:after="0" w:line="240" w:lineRule="auto"/>
        <w:jc w:val="center"/>
        <w:rPr>
          <w:rFonts w:cs="Calibri"/>
        </w:rPr>
      </w:pPr>
      <w:r>
        <w:rPr>
          <w:rFonts w:cs="Calibri"/>
        </w:rPr>
        <w:t>народной культуры (культуры и досуга) и других</w:t>
      </w:r>
    </w:p>
    <w:p w:rsidR="0071108C" w:rsidRDefault="0071108C">
      <w:pPr>
        <w:autoSpaceDE w:val="0"/>
        <w:autoSpaceDN w:val="0"/>
        <w:adjustRightInd w:val="0"/>
        <w:spacing w:after="0" w:line="240" w:lineRule="auto"/>
        <w:jc w:val="center"/>
        <w:rPr>
          <w:rFonts w:cs="Calibri"/>
        </w:rPr>
      </w:pPr>
      <w:r>
        <w:rPr>
          <w:rFonts w:cs="Calibri"/>
        </w:rPr>
        <w:t>аналогичных организаций</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Ведет самостоятельный участок работы. Проводит анализ состояния библиотечно-библиографического обслуживания региона, разрабатывает предложения по его улучшению. Принимает участие в научно-исследовательской работе, в разработке и реализации текущих и перспективных планов, в подготовке нормативной и иной документации, регламентирующей деятельность централизованной библиотечной системы, библиотеки, клубного учреждения, музея, научно-методического центра народного творчества, дома народного творчества, центра народной культуры (культуры и досуга) и других аналогичных организаций. Осуществляет координационную работу с заинтересованными ведомствами. Выявляет потребность потенциальных пользователей в библиотечно-библиографических услугах. Ведет маркетинговые исследования. Принимает участие в работах, связанных с автоматизацией и механизацией библиотечной деятельности, обобщает полученные результаты и способствует внедрению последних достижений в деятельность библиотеки. Выявляет наиболее творчески зрелые коллективы для присвоения им звания "народный", "образцовый". Участвует в подготовке сценариев для культурно-просветительных организаций. Обобщает опыт работы культурно-просветительных организаций, организует его внедрение в практику работы. Поддерживает в процессе работы связь с творческими союзами и общественными организациями по привлечению к проводимым мероприятиям творческих работников в целях совершенствования работы по обслуживанию населения.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музеев, культурно-просветительной работы, библиотечного и архивного дела; организацию культурной деятельности в регионе; последние достижения отечественных и зарубежных культурно-просветительных организаций;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Ведущий методист - высшее профессиональное образование (культуры и искусства, библиотечное, педагогическое) и стаж работы в должности методиста 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Методист I категории - высшее профессиональное образование (культуры и искусства, библиотечное, педагогическое) и стаж работы в должности методиста II категории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Методист II категории - высшее профессиональное образование (культуры и искусства, библиотечное, педагогическое) и стаж работы в должности методиста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Методист - высшее профессиональное образование (культуры и искусства, библиотечное, педагогическое) без предъявления требований к стажу работы или среднее профессиональное образование (культуры и искусства, библиотечное, педагогическое) и стаж работы в культурно-просветительных организациях не менее 3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Редактор централизованной библиотечной</w:t>
      </w:r>
    </w:p>
    <w:p w:rsidR="0071108C" w:rsidRDefault="0071108C">
      <w:pPr>
        <w:autoSpaceDE w:val="0"/>
        <w:autoSpaceDN w:val="0"/>
        <w:adjustRightInd w:val="0"/>
        <w:spacing w:after="0" w:line="240" w:lineRule="auto"/>
        <w:jc w:val="center"/>
        <w:rPr>
          <w:rFonts w:cs="Calibri"/>
        </w:rPr>
      </w:pPr>
      <w:r>
        <w:rPr>
          <w:rFonts w:cs="Calibri"/>
        </w:rPr>
        <w:t>системы, библиотеки, музея, клубного учреждения,</w:t>
      </w:r>
    </w:p>
    <w:p w:rsidR="0071108C" w:rsidRDefault="0071108C">
      <w:pPr>
        <w:autoSpaceDE w:val="0"/>
        <w:autoSpaceDN w:val="0"/>
        <w:adjustRightInd w:val="0"/>
        <w:spacing w:after="0" w:line="240" w:lineRule="auto"/>
        <w:jc w:val="center"/>
        <w:rPr>
          <w:rFonts w:cs="Calibri"/>
        </w:rPr>
      </w:pPr>
      <w:r>
        <w:rPr>
          <w:rFonts w:cs="Calibri"/>
        </w:rPr>
        <w:t>научно-методического центра народного творчества, дома</w:t>
      </w:r>
    </w:p>
    <w:p w:rsidR="0071108C" w:rsidRDefault="0071108C">
      <w:pPr>
        <w:autoSpaceDE w:val="0"/>
        <w:autoSpaceDN w:val="0"/>
        <w:adjustRightInd w:val="0"/>
        <w:spacing w:after="0" w:line="240" w:lineRule="auto"/>
        <w:jc w:val="center"/>
        <w:rPr>
          <w:rFonts w:cs="Calibri"/>
        </w:rPr>
      </w:pPr>
      <w:r>
        <w:rPr>
          <w:rFonts w:cs="Calibri"/>
        </w:rPr>
        <w:t>народного творчества, центра народной культуры (культуры</w:t>
      </w:r>
    </w:p>
    <w:p w:rsidR="0071108C" w:rsidRDefault="0071108C">
      <w:pPr>
        <w:autoSpaceDE w:val="0"/>
        <w:autoSpaceDN w:val="0"/>
        <w:adjustRightInd w:val="0"/>
        <w:spacing w:after="0" w:line="240" w:lineRule="auto"/>
        <w:jc w:val="center"/>
        <w:rPr>
          <w:rFonts w:cs="Calibri"/>
        </w:rPr>
      </w:pPr>
      <w:r>
        <w:rPr>
          <w:rFonts w:cs="Calibri"/>
        </w:rPr>
        <w:t>и досуга) и других аналогичных организаций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Разрабатывает перспективные и текущие планы выпуска печатной продукции. Участвует в подготовке рукописей к изданию, осуществляет их редактирование и техническое оформление. Готовит отредактированные оригиналы к сдаче в полиграфическое производство. Производит правку корректурных оттисков и читает сигнальные экземпляры изданий. Ведет график прохождения изданий в производстве. Составляет рецензии и аннотации на печатную продукцию. Редактирует библиографические, методические и другие документы, разделы или части справочно-библиографического аппарата. Осуществляет составление каталогов, вспомогательных указателей.</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музеев, культурно-просветительной работы, библиотечного и архивного дела в Российской Федерации; нормативные и методические документы по вопросам библиотечной, культурно-просветительной работы и редакционно-издательской деятельности; методы редактирования рукописей и художественно-технического оформления печатной продукции; инструкции, стандарты по направлению профессиональной деятельности;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Редактор I категории - высшее профессиональное образование (культуры и искусства, педагогическое) и стаж работы в должности редактора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Редактор II категории - высшее профессиональное образование (культуры и искусства, педагогическое) и стаж работы в должности редактора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Редактор - высшее профессиональное образование (культуры и искусства, педагогическое) без предъявления требований к стажу работы или среднее профессиональное образование (культуры и искусства, педагогическое) и стаж работы в культурно-просветительных организациях не менее 2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1"/>
        <w:rPr>
          <w:rFonts w:cs="Calibri"/>
        </w:rPr>
      </w:pPr>
      <w:r>
        <w:rPr>
          <w:rFonts w:cs="Calibri"/>
        </w:rPr>
        <w:t>V. Квалификационные характеристики должностей работников,</w:t>
      </w:r>
    </w:p>
    <w:p w:rsidR="0071108C" w:rsidRDefault="0071108C">
      <w:pPr>
        <w:autoSpaceDE w:val="0"/>
        <w:autoSpaceDN w:val="0"/>
        <w:adjustRightInd w:val="0"/>
        <w:spacing w:after="0" w:line="240" w:lineRule="auto"/>
        <w:jc w:val="center"/>
        <w:rPr>
          <w:rFonts w:cs="Calibri"/>
        </w:rPr>
      </w:pPr>
      <w:r>
        <w:rPr>
          <w:rFonts w:cs="Calibri"/>
        </w:rPr>
        <w:t>занятых в культурно-досуговых организациях, центрах (домах</w:t>
      </w:r>
    </w:p>
    <w:p w:rsidR="0071108C" w:rsidRDefault="0071108C">
      <w:pPr>
        <w:autoSpaceDE w:val="0"/>
        <w:autoSpaceDN w:val="0"/>
        <w:adjustRightInd w:val="0"/>
        <w:spacing w:after="0" w:line="240" w:lineRule="auto"/>
        <w:jc w:val="center"/>
        <w:rPr>
          <w:rFonts w:cs="Calibri"/>
        </w:rPr>
      </w:pPr>
      <w:r>
        <w:rPr>
          <w:rFonts w:cs="Calibri"/>
        </w:rPr>
        <w:t>народного творчества), дворцах и домах культуры, парках</w:t>
      </w:r>
    </w:p>
    <w:p w:rsidR="0071108C" w:rsidRDefault="0071108C">
      <w:pPr>
        <w:autoSpaceDE w:val="0"/>
        <w:autoSpaceDN w:val="0"/>
        <w:adjustRightInd w:val="0"/>
        <w:spacing w:after="0" w:line="240" w:lineRule="auto"/>
        <w:jc w:val="center"/>
        <w:rPr>
          <w:rFonts w:cs="Calibri"/>
        </w:rPr>
      </w:pPr>
      <w:r>
        <w:rPr>
          <w:rFonts w:cs="Calibri"/>
        </w:rPr>
        <w:t>культуры и отдыха, центрах досуга, кинотеатрах и других</w:t>
      </w:r>
    </w:p>
    <w:p w:rsidR="0071108C" w:rsidRDefault="0071108C">
      <w:pPr>
        <w:autoSpaceDE w:val="0"/>
        <w:autoSpaceDN w:val="0"/>
        <w:adjustRightInd w:val="0"/>
        <w:spacing w:after="0" w:line="240" w:lineRule="auto"/>
        <w:jc w:val="center"/>
        <w:rPr>
          <w:rFonts w:cs="Calibri"/>
        </w:rPr>
      </w:pPr>
      <w:r>
        <w:rPr>
          <w:rFonts w:cs="Calibri"/>
        </w:rPr>
        <w:t>аналогичных организациях культурно-досугового типа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2"/>
        <w:rPr>
          <w:rFonts w:cs="Calibri"/>
        </w:rPr>
      </w:pPr>
      <w:r>
        <w:rPr>
          <w:rFonts w:cs="Calibri"/>
        </w:rPr>
        <w:t>5.1. ДОМА (ЦЕНТРЫ) НАРОДНОГО ТВОРЧЕСТВА, ДРУГИЕ</w:t>
      </w:r>
    </w:p>
    <w:p w:rsidR="0071108C" w:rsidRDefault="0071108C">
      <w:pPr>
        <w:autoSpaceDE w:val="0"/>
        <w:autoSpaceDN w:val="0"/>
        <w:adjustRightInd w:val="0"/>
        <w:spacing w:after="0" w:line="240" w:lineRule="auto"/>
        <w:jc w:val="center"/>
        <w:rPr>
          <w:rFonts w:cs="Calibri"/>
        </w:rPr>
      </w:pPr>
      <w:r>
        <w:rPr>
          <w:rFonts w:cs="Calibri"/>
        </w:rPr>
        <w:t>АНАЛОГИЧНЫЕ ОРГАНИЗАЦИИ, ОБЕСПЕЧИВАЮЩИЕ МЕТОДИЧЕСКОЕ</w:t>
      </w:r>
    </w:p>
    <w:p w:rsidR="0071108C" w:rsidRDefault="0071108C">
      <w:pPr>
        <w:autoSpaceDE w:val="0"/>
        <w:autoSpaceDN w:val="0"/>
        <w:adjustRightInd w:val="0"/>
        <w:spacing w:after="0" w:line="240" w:lineRule="auto"/>
        <w:jc w:val="center"/>
        <w:rPr>
          <w:rFonts w:cs="Calibri"/>
        </w:rPr>
      </w:pPr>
      <w:r>
        <w:rPr>
          <w:rFonts w:cs="Calibri"/>
        </w:rPr>
        <w:t>РУКОВОДСТВО ОРГАНИЗАЦИЯМИ КУЛЬТУРНО-ДОСУГОВОГО ТИПА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5.1.1. ДОЛЖНОСТИ РУКОВОДИТЕЛЕЙ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Директор (заведующий)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производственной и финансово-экономической деятельностью дома (центра) народного творчества, других аналогичных организаций, обеспечивающих методическое руководство организациями культурно-досугового типа, неся ответственность за сохранность и использование имущества, а также финансово-хозяйственные результаты деятельности организации. Организует работу и взаимодействие структурных подразделений, направляет их деятельность на развитие и совершенствование творческо-производственного процесса с целью создания наиболее благоприятных условий для коллективного творчества с учетом конкретных художественных и социальных задач. Обеспечивает совместно с художественным руководителем выполнение организацией обязательств перед зрителями (слушателями), работниками организации, исполнителями и авторами исполняемых произведений, федеральным, региональным и местным бюджетами, государственными внебюджетными фондами, поставщиками, заказчиками, а также партнерами по договорам. Принимает меры по обеспечению организации квалифицированными кадрами технических и хозяйственных служб, рациональному использованию и развитию их профессиональных знаний и умений, созданию безопасных и благоприятных для жизни и здоровья условий труда, соблюдению требований законодательства о труде. Обеспечивает сочетание единоначалия и коллегиальности в обсуждении и решении вопросов повышения эффективности производственно-хозяйственной деятельности организации, применение принципа материальной заинтересованности и ответственности каждого работника технических и хозяйственных служб организации за порученное ему дело и результаты работы всего коллектива. Обеспечивает на основе принципов социального партнерства разработку, заключение и выполнение коллективного договора. Обеспечивает соблюдение работниками организации трудовой и производственной дисциплины. Обеспечивает создание комплекса мероприятий по сохранению и развитию традиционной культуры, сохранению лучших образцов и созданию новых форм культурно-досуговой деятельности. Осуществляет межведомственную координацию деятельности организаций, занимающихся различными аспектами художественного народного творчества и любительского искусства. Обеспечивает условия для организации массовых форм творческой деятельности: фестивалей, конкурсов, смотров, выставок. Обеспечивает соблюдение законности в деятельности организации и осуществлении ее хозяйственно-экономических связей, использование правовых средств для финансового управления и функционирования в рыночных условиях, укрепления договорной и финансовой дисциплины, регулирования социально-трудовых отношений.</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регламентирующие производственную и финансово-экономическую деятельность культурно-досуговых организаций; постановления органов государственной власти субъектов Российской Федерации и местных органов самоуправления по вопросам культуры и искусства; методические и нормативные документы, касающиеся деятельности культурно-досуговых организаций; технологию творческо-производственного процесса; порядок составления и согласования перспективных репертуарных планов, планов подготовки новых постановок, производственно-финансовых планов; рыночные методы хозяйствования и управления; порядок заключения и исполнения договоров; художественно-творческие, научные, технические достижения в сфере культуры, искусства, народного творчества и культурно-досуговой деятельности; формы и методы организационно-творческой работы с населением с учетом национальных и демографических особенностей; порядок разработки и заключения отраслевых тарифных соглашений, коллективных договоров и регулирования социально-трудовых отношений; теорию и практику менеджмента; психологию управления; социологию искусства; основы трудового, гражданского законодательства,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(экономическое, юридическое, культуры и искусства, педагогическое, техническое, гуманитарное) и стаж работы на руководящих должностях в культурно-досуговых организациях, а также в органах управления культурой не менее 3 лет или среднее профессиональное образование (экономическое, юридическое, культуры и искусства, педагогическое, техническое, гуманитарное) и стаж работы на руководящих должностях в культурно-досуговых организациях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Художественный руководитель</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Планирует и организует работу по методическому руководству коллективами любительского искусства. Принимает участие в разработке положений о фестивалях, конкурсах, смотрах. Координирует работу творческих отделов культурно-досуговой организации по проведению художественных мероприятий. Непосредственно руководит базовыми коллективами культурно-досуговой организации. Принимает участие в работе жюри фестивалей, конкурсов и смотров. Руководит разработкой и осуществлением сценариев проведения крупных массовых художественных мероприятий (театрализованных праздников, народных гуляний, праздников песни и т.п.), а также участвует в выработке критериев и экспертной оценке положений и методических рекомендаций о крупных художественных акциях, комплексных и целевых программ развития творческих жанров. Подготавливает руководителям творческих коллективов предложения и рекомендации по формированию репертуара коллективов, а также по содержанию информационной и методической литературы, выпускаемой организацией. Оказывает методическую помощь творческим работникам, организует и принимает участие в работе творческих семинаров и мастер-классов. Поддерживает связь с творческими союзами и общественными организациями.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регламентирующие производственную и финансово-экономическую деятельность культурно-досуговых организаций; технологию творческо-производственного процесса; порядок составления и согласования перспективных репертуарных, производственно-финансовых планов, подготовки постановок; рыночные методы хозяйствования и управления; порядок заключения и выполнения договоров; художественно-творческие, научные, технические достижения в сфере культуры, искусства, народного творчества и культурно-досуговой деятельности; формы и методы организационно-творческой работы с населением с учетом национальных и демографических особенностей; порядок разработки и заключения отраслевых тарифных соглашений, коллективных договоров, регулирования социально-трудовых отношений; теорию и практику менеджмента; психологию управления; социологию искусства; основы истории и теории искусства, режиссуру массовых представлений и театрализованных праздников; формирование репертуара, организаторской и методической работы с творческими коллективами; специфику клубной работы и работы с коллективами любительского искусства; основы трудового, гражданского законодательства,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и стаж работы не менее 3 лет или среднее профессиональное образование (культуры и искусства) и стаж работы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Заведующий отделом (сектором) дома (дворца)</w:t>
      </w:r>
    </w:p>
    <w:p w:rsidR="0071108C" w:rsidRDefault="0071108C">
      <w:pPr>
        <w:autoSpaceDE w:val="0"/>
        <w:autoSpaceDN w:val="0"/>
        <w:adjustRightInd w:val="0"/>
        <w:spacing w:after="0" w:line="240" w:lineRule="auto"/>
        <w:jc w:val="center"/>
        <w:rPr>
          <w:rFonts w:cs="Calibri"/>
        </w:rPr>
      </w:pPr>
      <w:r>
        <w:rPr>
          <w:rFonts w:cs="Calibri"/>
        </w:rPr>
        <w:t>культуры и отдыха, научно-методического центра и других</w:t>
      </w:r>
    </w:p>
    <w:p w:rsidR="0071108C" w:rsidRDefault="0071108C">
      <w:pPr>
        <w:autoSpaceDE w:val="0"/>
        <w:autoSpaceDN w:val="0"/>
        <w:adjustRightInd w:val="0"/>
        <w:spacing w:after="0" w:line="240" w:lineRule="auto"/>
        <w:jc w:val="center"/>
        <w:rPr>
          <w:rFonts w:cs="Calibri"/>
        </w:rPr>
      </w:pPr>
      <w:r>
        <w:rPr>
          <w:rFonts w:cs="Calibri"/>
        </w:rPr>
        <w:t>аналогичных организаций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творческой деятельностью отдела (сектора), выполнением им задач, определенных положением об этом отделе (секторе). Организует планирование деятельности отдела (сектора), учет и своевременное представление необходимой отчетности, внедрение прогрессивных форм организации труда. Обеспечивает технически правильную эксплуатацию оборудования, находящегося в ведении отдела (сектора). Участвует в подборе и расстановке кадров отдела (сектора), их целесообразное использование. Организует производственное обучение и работу по повышению квалификации работников, контролирует соблюдение ими правил по охране труда и пожарной безопасности, правил внутреннего трудового распорядка. Вносит предложения о тарификации, поощрении и наложении взысканий на работников отдела (сектора), организует учет их рабочего времени.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регламентирующие производственную и финансово-экономическую деятельность культурно-досуговых организаций; основы истории и теории искусства, в том числе особенности национальных культур народов, проживающих на соответствующей территории; методику работы с творческими коллективами; основы организации выставочной деятельности, хранения и обработки материалов фольклорных экспедиций, подбора репертуара; формы и методы организации работы с населением с учетом демографических и национальных особенностей;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и стаж работы не менее 3 лет или среднее профессиональное образование (культуры и искусства) и стаж работы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5.1.2. ДОЛЖНОСТИ СПЕЦИАЛИСТОВ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Режиссер массовых представлений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режиссерско-постановочную работу массовых представлений, мероприятий, концертных номеров и программ в соответствии с планом работы культурно-досуговой организации. Разрабатывает концепции массовых культурно-зрелищных программ различной тематики. Руководит работой режиссерско-постановочной группы по созданию массовых представлений и праздников. Подбирает необходимый литературный, нотный материал, состав исполнителей. Привлекает к участию в массовых мероприятиях творческие коллективы, общественные организации, коллективы художественной самодеятельности, дирижеров, хормейстеров, хореографов, отдельных исполнителей и других творческих работников, проводит с ними репетиции. Обеспечивает координацию действий специалистов, участвующих в создании массового представления. Принимает участие в работе методического кабинета культурно-досуговой организации. Участвует в подготовке сметы планируемых мероприятий.</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регламентирующие деятельность культурно-досуговых организаций; структуру культурно-досуговой организации; теорию и практику режиссуры и актерского мастерства; основы сценического и музыкального оформления постановок, вокального, хорового и хореографического искусства; историю отечественного и мирового театрального, музыкального, циркового, других видов искусств и литературы; современную и классическую драматургию; современные достижения отечественного и зарубежного искусства; основы менеджмента, психологии управления, социологии искусства, сценической технологии, экономики и управления культурно-досуговых организаций, трудового законодательства,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Режиссер массовых представлений высшей категории - высшее профессиональное образование (культуры и искусства) и стаж работы в должности, связанной с исполнительским искусством, не менее 7 лет или в должности режиссера массовых представлений 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Режиссер массовых представлений I категории - высшее профессиональное образование (культуры и искусства) и стаж работы в должности, связанной с исполнительским искусством, не менее 5 лет или в должности режиссера массовых представлений II категории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Режиссер массовых представлений II категории - высшее профессиональное образование (культуры и искусства) и стаж работы в должности режиссера массовых представлений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Режиссер массовых представлений - высшее профессиональное образование (культуры и искусства) без предъявления требований к стажу работы или среднее профессиональное образование (культуры и искусства)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Специалист по фольклору</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работу, направленную на сохранение, развитие традиций национальных культур народов Российской Федерации. Планирует и организует работу по сбору и обработке фольклора в соответствии с уставными задачами культурно-досуговой организации. Проводит экспедиции и командировки с целью сбора произведений фольклора по жанрам художественного и устного творчества, обрядов. Оказывает практическую помощь коллективам любительского искусства в формировании фольклорного репертуара. Проводит консультации, семинары, стажировки по вопросам теории и практики работы с фольклорным материалом. Оказывает практическую помощь фольклористам специализированных организаций культуры по сбору и формированию базы данных фольклора соответствующей территории; дает методические рекомендации по обработке и систематизации фольклорных материалов. Сотрудничает с деятелями науки и искусства по вопросам изучения и развития традиций национальных культур Российской Федерации. Поддерживает связь с российскими и зарубежными специалистами в области фольклора. Осуществляет работу по созданию базы данных о фольклорных коллективах. Принимает участие в подготовке и проведении фольклорных праздников.</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культурно-досуговых организаций; структуру культурно-досуговой организации; формы и методы организации массового досуга населения; научные и технические достижения в сфере культуры и искусства; основы менеджмента; психологию управления; основы экономики и управления культурно-досуговых организаций, трудового законодательства; историю и теорию искусства, особенности национальных традиций; основы архивного дела, этнографии; формирование репертуара; принципы организаторской и методической работы с населением и творческими коллективами;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Ведущий специалист по фольклору - высшее профессиональное образование (культуры и искусства) и стаж работы в должности специалиста по фольклору 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фольклору I категории - высшее профессиональное образование (культуры и искусства) и стаж работы в должности специалиста II категории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фольклору II категории - высшее профессиональное образование (культуры и искусства) и стаж работы по направлению профессиональной деятельности не менее 1 года или среднее профессиональное образование (культуры и искусства)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Специалист по жанрам творчества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Координирует работу организаций клубного типа по соответствующему жанру творчества. Изучает и обобщает опыт работы любительских творческих коллективов, анализирует состояние и перспективы развития жанра творчества. Разрабатывает и реализует программы развития жанра творчества. Ведет базу данных по соответствующему направлению, что включает аудиовидеоматериал, картотеку специалистов по жанру творчества, картотеку творческих коллективов и прочее. Принимает участие в разработке программ развития жанров творчества. Способствует созданию новых творческих коллективов. Организует и проводит с привлечением специалистов жанров творчества исследования в творческих лабораториях, мастер-классы, семинары, стажировки, курсы повышения квалификации для руководителей творческих коллективов. Оказывает методическую помощь в подборе репертуара, создании концертных программ, в работе с участниками творческих коллективов. Организует фестивали, конкурсы, смотры по соответствующему направлению жанра творчества. Ведет статистический учет и отчетность по жанрам творчества. Поддерживает связь с творческими союзами и учебными заведениями по привлечению к проводимым мероприятиям специалистов соответствующего жанра творчества.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культурно-досуговых организаций; особенности структуры культурно-досуговой организации; формы и методы организации массового досуга населения; научные, технические достижения в сфере культуры и искусства и соответствующего жанра творчества; основы менеджмента; психологию управления; основы экономики и управления культурно-досуговых организаций; историю и теорию соответствующего вида искусства; формирование репертуара; принципы организационной и методической работы с населением; организацию учебно-воспитательной работы в коллективах художественного творчества;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Ведущий специалист по жанрам творчества - высшее профессиональное образование (культуры и искусства) и стаж работы в должности специалиста по жанрам творчества 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жанрам творчества I категории - высшее профессиональное образование (культуры и искусства) и стаж работы в должности специалиста по жанрам творчества II категории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жанрам творчества II категории - высшее профессиональное образование (культуры и искусства) и стаж работы по направлению профессиональной деятельности не менее 1 года или среднее профессиональное образование (культуры и искусства)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Специалист по методике клубной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Организует и проводит социологические исследования по вопросам развития культурных процессов, досуговых предпочтений населения. Осуществляет мониторинг различных форм культурно-досуговой деятельности. Регулярно проводит маркетинговые исследования по спросу и предложению на рынке культурно-досуговых услуг. Определяет тенденции развития культурно-досуговых процессов и дает рекомендации специалистам и руководителям культурно-досуговых организаций по корректировке целей и задач и их организации в перспективной и повседневной работе. Принимает участие в подготовке и реализации комплексных и целевых программ культурно-досуговой деятельности, сохранения традиционной народной культуры и развития любительского искусства. Формирует базы данных по деятельности организаций клубного типа, осуществляя их паспортизацию, ведет регулярный учет специалистов культурно-досуговой деятельности, обобщая данные по их направлениям. Организует курсы и семинары по своему направлению деятельности.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культурно-досуговых организаций; структуру культурно-досуговых организаций; формы и методы организации массового досуга населения; научные, технические достижения в сфере культуры и искусства; основы менеджмента; психологию управления; основы экономики и управления культурно-досуговыми организациями, трудового законодательства; историю культуры и искусства; основы социологии и маркетинга, педагогики и психологии; методику и практику клубной работы с учетом национальных и демографических особенностей населения;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Ведущий специалист по методике клубной работы - высшее профессиональное образование (культуры и искусства) и стаж работы в должности специалиста по методике клубной работы 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методике клубной работы I категории - высшее профессиональное образование (культуры и искусства) и стаж работы в должности специалиста по методике клубной работы II категории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Специалист по методике клубной работы II категории - высшее профессиональное образование (культуры и искусства) и стаж работы по направлению профессиональной деятельности не менее 1 года или среднее профессиональное (культуры и искусства) образование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Мастер-художник по созданию и реставрации</w:t>
      </w:r>
    </w:p>
    <w:p w:rsidR="0071108C" w:rsidRDefault="0071108C">
      <w:pPr>
        <w:autoSpaceDE w:val="0"/>
        <w:autoSpaceDN w:val="0"/>
        <w:adjustRightInd w:val="0"/>
        <w:spacing w:after="0" w:line="240" w:lineRule="auto"/>
        <w:jc w:val="center"/>
        <w:rPr>
          <w:rFonts w:cs="Calibri"/>
        </w:rPr>
      </w:pPr>
      <w:r>
        <w:rPr>
          <w:rFonts w:cs="Calibri"/>
        </w:rPr>
        <w:t>музыкальных инструментов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Разрабатывает и воплощает в материале авторские экземпляры музыкальных инструментов, отвечающие художественным требованиям по качеству звучания и внешнему оформлению. Создает в соответствии с творческим замыслом эскизы и чертежи музыкального инструмента и его отдельных деталей. Разрабатывает технологию выполнения отдельных элементов конструкции, последовательность и технологию их сборки. Подбирает материалы, обладающие требуемыми декоративными свойствами и обеспечивающие необходимое качество звучания, выполняет работы по их подготовке и специальной обработке, составляет рецептуры лаковых покрытий, клеящих и полирующих материалов. Разрабатывает и создает приспособления для осуществления технологических операций, применяя новые технологические процессы и режимы обработки материалов для достижения требуемых музыкальных и эстетических характеристик инструмента. Осуществляет доводочные и настроечные работы. Участвует в выставках и конкурсах с демонстрацией выполненных музыкальных инструментов. Выполняет реставрационные и консервационные работы для сохранения и восстановления художественной, музыкальной и исторической ценности старинных и уникальных музыкальных инструментов. Проводит детальный осмотр и описание состояния реставрируемого инструмента, выявляет его первоначальные характеристики и внешний вид, устанавливает на основании результатов химических, физических и биологических исследований причины и характер разрушений. Разрабатывает методику проведения реставрационных работ, подбирает материалы и композиционные смеси для их ведения. Обеспечивает документирование хода реставрационных работ. Инструктирует фотографов по документальной фотофиксации отдельных процессов реставрационных работ. Разрабатывает программы стажировки и ведет индивидуальное обучение стажеров, овладевающих мастерством создания и реставрации музыкальных инструментов, контролирует правильность выполнения технологических операций и оценивает качество выполненных работ.</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культуры и искусства; методы художественного конструирования; технологию изготовления и реставрации музыкальных инструментов; виды применяемого оборудования; физические и физико-химические свойства применяемых материалов; историю развития инструментальных средств музыкальной культуры и техники исполнительского мастерства; порядок хранения и страхования музыкальных инструментов, имеющих художественную и историческую ценность; отечественные и зарубежные достижения науки и техники в области создания и реставрации музыкальных инструментов; основы экономики, организации труда и управления,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Мастер-художник по созданию и реставрации музыкальных инструментов высшей категории - высшее профессиональное образование (музыкальное или художественное) и стаж работы в должности мастера-художника по созданию и реставрации музыкальных инструментов 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Мастер-художник по созданию и реставрации музыкальных инструментов I категории - высшее профессиональное (музыкальное или художественное) образование и стаж работы в должности мастера-художника по созданию и реставрации музыкальных инструментов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Мастер-художник по созданию и реставрации музыкальных инструментов II категории - высшее профессиональное (музыкальное или художественное) образование без предъявления требований к стажу работы или среднее профессиональное (музыкальное или художественное) образование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2"/>
        <w:rPr>
          <w:rFonts w:cs="Calibri"/>
        </w:rPr>
      </w:pPr>
      <w:r>
        <w:rPr>
          <w:rFonts w:cs="Calibri"/>
        </w:rPr>
        <w:t>5.2. КУЛЬТУРНО-ДОСУГОВЫЕ ОРГАНИЗАЦИИ КЛУБНОГО ТИПА</w:t>
      </w:r>
    </w:p>
    <w:p w:rsidR="0071108C" w:rsidRDefault="0071108C">
      <w:pPr>
        <w:autoSpaceDE w:val="0"/>
        <w:autoSpaceDN w:val="0"/>
        <w:adjustRightInd w:val="0"/>
        <w:spacing w:after="0" w:line="240" w:lineRule="auto"/>
        <w:jc w:val="center"/>
        <w:rPr>
          <w:rFonts w:cs="Calibri"/>
        </w:rPr>
      </w:pPr>
      <w:r>
        <w:rPr>
          <w:rFonts w:cs="Calibri"/>
        </w:rPr>
        <w:t>(ЦЕНТРАЛИЗОВАННОЙ (МЕЖПОСЕЛЕНЧЕСКОЙ) КЛУБНОЙ СИСТЕМЫ),</w:t>
      </w:r>
    </w:p>
    <w:p w:rsidR="0071108C" w:rsidRDefault="0071108C">
      <w:pPr>
        <w:autoSpaceDE w:val="0"/>
        <w:autoSpaceDN w:val="0"/>
        <w:adjustRightInd w:val="0"/>
        <w:spacing w:after="0" w:line="240" w:lineRule="auto"/>
        <w:jc w:val="center"/>
        <w:rPr>
          <w:rFonts w:cs="Calibri"/>
        </w:rPr>
      </w:pPr>
      <w:r>
        <w:rPr>
          <w:rFonts w:cs="Calibri"/>
        </w:rPr>
        <w:t>ПАРКОВ КУЛЬТУРЫ И ОТДЫХА, ГОРОДСКИХ САДОВ, ДРУГИЕ</w:t>
      </w:r>
    </w:p>
    <w:p w:rsidR="0071108C" w:rsidRDefault="0071108C">
      <w:pPr>
        <w:autoSpaceDE w:val="0"/>
        <w:autoSpaceDN w:val="0"/>
        <w:adjustRightInd w:val="0"/>
        <w:spacing w:after="0" w:line="240" w:lineRule="auto"/>
        <w:jc w:val="center"/>
        <w:rPr>
          <w:rFonts w:cs="Calibri"/>
        </w:rPr>
      </w:pPr>
      <w:r>
        <w:rPr>
          <w:rFonts w:cs="Calibri"/>
        </w:rPr>
        <w:t>АНАЛОГИЧНЫЕ КУЛЬТУРНО-ДОСУГОВЫЕ ОРГАНИЗАЦИИ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5.2.1. ДОЛЖНОСТИ РУКОВОДИТЕЛЕЙ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Директор (заведующий)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производственной и финансово-экономической деятельностью культурно-досуговой организации клубного типа (централизованной (межпоселенческой) клубной системы), парков культуры и отдыха, городских садов, других аналогичных культурно-досуговых организаций, неся ответственность за сохранность и использование имущества. Разрабатывает и контролирует исполнение основных направлений культурно-просветительской и досуговой деятельности среди населения в зоне действия организации культуры. Составляет планы творческо-производственной и финансово-хозяйственной деятельности организации клубного типа с учетом новых социально-экономических условий и развития рыночных отношений. Осуществляет взаимодействие всех служб культурно-досуговой организации, направляет их деятельность на развитие и совершенствование творческо-производственного процесса с целью создания наиболее благоприятных условий для коллективного творчества с учетом конкретных художественных и социальных задач. Обеспечивает совместно с художественным руководителем выполнение организацией всех обязательств перед работниками организации, зрителями (слушателями), авторами и исполнителями используемых произведений, федеральным, региональным и местным бюджетами, государственными внебюджетными фондами, поставщиками, заказчиками, а также партнерами по договорам. Принимает меры по обеспечению организации квалифицированными кадрами технических и хозяйственных служб, рациональному использованию и развитию их профессиональных знаний и умений, созданию безопасных и благоприятных для жизни и здоровья условий труда, соблюдению требований законодательства о труде. Обеспечивает сочетание единоначалия и коллегиальности в обсуждении и решении вопросов повышения эффективности производственно-хозяйственной деятельности культурно-досуговой организации, применение принципа материальной заинтересованности и ответственности каждого работника технических и хозяйственных служб организации за порученное ему дело и результаты работы всего коллектива. Участвует со стороны администрации организации в разработке, заключении и выполнении коллективного договора. Совместно с художественным руководителем, трудовым коллективом и представительным органом работников обеспечивает на основе принципов социального партнерства разработку, заключение и выполнение коллективного договора. Обеспечивает соблюдение трудовой и производственной дисциплины в технических и хозяйственных службах культурно-досуговой организации. В пределах предоставленных ему учредительными документами или трудовым договором прав принимает решения по вопросам, касающимся творческо-производственной и финансово-экономической деятельности культурно-досуговой организации, поручает ведение отдельных направлений в рамках этой деятельности другим должностным лицам - заместителям директора, руководителям функциональных подразделений, специалистам. Обеспечивает создание клубных формирований, организацию разнообразных форм массового досуга населения, создает концепцию деятельности культурно-досуговой организации. Организует фестивали, конкурсы, кинопоказы, гастроли творческих коллективов, проводит праздники и обряды, другие социальные формы работы с населением. Обеспечивает соблюдение законности в деятельности культурно-досуговой организации, укрепление договорной и финансовой дисциплины, регулирование социально-трудовых отношений.</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культуры; нормативные и методические документы, регламентирующие производственную и финансово-экономическую деятельность культурно-досуговых организаций; структуру культурно-досуговой организации; технологию творческо-производственного процесса; порядок составления и согласования перспективных творческих и производственных планов; рыночные методы хозяйствования и управления; порядок заключения и исполнения договоров; художественно-творческие, научные, технические достижения в сфере культуры, искусства, народного творчества и культурно-досуговой деятельности; формы и методы организационно-творческой работы с населением с учетом национальных и демографических особенностей; порядок разработки и заключения отраслевых тарифных соглашений, коллективных договоров и регулирования социально-трудовых отношений; теорию и практику менеджмента; психологию управления; социологию культурно-досуговой сферы; основы трудового, гражданского законодательства,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(экономическое, культуры и искусства, педагогическое) и стаж работы на руководящих должностях в культурно-досуговых организациях не менее 2 лет или среднее профессиональное образование (экономическое, культуры и искусства, педагогическое) и стаж работы на руководящих должностях в культурно-досуговых организациях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Художественный руководитель</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Анализирует и организует работу творческих любительских коллективов. Составляет расписание занятий совместно с руководителями коллективов, утверждает репертуар, план репетиционной и концертной деятельности. Осуществляет контроль за ведением журнала работы творческих коллективов или иной отчетной документации. Ведет журнал клубной работы. Посещает занятия подведомственных творческих коллективов и оказывает им методическую помощь. Организует изучение и обмен опытом работы коллективов любительского искусства, их участие в фестивалях, смотрах, конкурсах, других творческих программах. Участвует в разработке программ развития культурно-досуговой организации, в подготовке сценариев, сметы расходов на содержание творческих коллективов и осуществление творческих проектов и мероприятий.</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культуры; нормативные и методические документы, регламентирующие производственную и финансово-экономическую деятельность культурно-досуговых организаций; структуру культурно-досуговой организации; технологию творческо-производственного процесса; порядок составления и согласования творческих и производственных планов; рыночные методы хозяйствования и управления; порядок заключения и исполнения договоров; художественно-творческие, научные, технические достижения и проблемы в сфере культуры, искусства, народного творчества и культурно-досуговой деятельности; формы и методы организационно-творческой работы с населением с учетом национальных и демографических особенностей; порядок разработки и заключения отраслевых тарифных соглашений, коллективных договоров и регулирования социально-трудовых отношений; теорию и практику менеджмента; психологию управления; социологию культурно-досуговой деятельности; основы истории и теории искусства, режиссуры массовых представлений и театрализованных праздников; формирование репертуара, организаторской и методической работы с творческими коллективами; специфику клубной работы и работы с коллективами любительского искусства; основы трудового, гражданского законодательства,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и стаж работы не менее 3 лет или среднее профессиональное образование (культуры и искусства) и стаж работы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Художественный руководитель филиала организации</w:t>
      </w:r>
    </w:p>
    <w:p w:rsidR="0071108C" w:rsidRDefault="0071108C">
      <w:pPr>
        <w:autoSpaceDE w:val="0"/>
        <w:autoSpaceDN w:val="0"/>
        <w:adjustRightInd w:val="0"/>
        <w:spacing w:after="0" w:line="240" w:lineRule="auto"/>
        <w:jc w:val="center"/>
        <w:rPr>
          <w:rFonts w:cs="Calibri"/>
        </w:rPr>
      </w:pPr>
      <w:r>
        <w:rPr>
          <w:rFonts w:cs="Calibri"/>
        </w:rPr>
        <w:t>культуры клубного типа (централизованной (межпоселенческой)</w:t>
      </w:r>
    </w:p>
    <w:p w:rsidR="0071108C" w:rsidRDefault="0071108C">
      <w:pPr>
        <w:autoSpaceDE w:val="0"/>
        <w:autoSpaceDN w:val="0"/>
        <w:adjustRightInd w:val="0"/>
        <w:spacing w:after="0" w:line="240" w:lineRule="auto"/>
        <w:jc w:val="center"/>
        <w:rPr>
          <w:rFonts w:cs="Calibri"/>
        </w:rPr>
      </w:pPr>
      <w:r>
        <w:rPr>
          <w:rFonts w:cs="Calibri"/>
        </w:rPr>
        <w:t>клубной системы)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Организует и планирует работу коллективов художественной самодеятельности. Координирует работу по проведению художественных мероприятий среди населения в зоне действия филиала организации культуры клубного типа (централизованной (межпоселенческой) клубной системы). Руководит разработкой и осуществлением сценариев проведения крупных массовых художественных мероприятий (театрализованных праздников, народных гуляний, праздников песни). Подбирает для коллективов художественной самодеятельности и отдельных коллективов репертуар. Проводит семинары с руководителями кружков. Организует изучение и обмен опытом работы коллективов художественной самодеятельности, их смотры, фестивали, выступления. Поддерживает связь с творческими союзами и общественными организациями по привлечению к проводимым мероприятиям творческих работников в целях совершенствования работы по обслуживанию населения.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культуры; нормативные и методические документы, регламентирующие производственную и финансово-экономическую деятельность культурно-досуговых организаций; основы истории и теории искусства; режиссуру массовых представлений и театрализованных праздников; формирование репертуара, организаторской и методической работы с творческими коллективами; специфику клубной, учебно-воспитательной работы в коллективах художественной самодеятельности; основы трудового законодательства; основы экономики и организации труда;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педагогическое) и стаж работы не менее 3 лет или среднее профессиональное образование (культуры и искусства, педагогическое) и стаж работы не менее 5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Заведующий филиалом организации культуры клубного типа</w:t>
      </w:r>
    </w:p>
    <w:p w:rsidR="0071108C" w:rsidRDefault="0071108C">
      <w:pPr>
        <w:autoSpaceDE w:val="0"/>
        <w:autoSpaceDN w:val="0"/>
        <w:adjustRightInd w:val="0"/>
        <w:spacing w:after="0" w:line="240" w:lineRule="auto"/>
        <w:jc w:val="center"/>
        <w:rPr>
          <w:rFonts w:cs="Calibri"/>
        </w:rPr>
      </w:pPr>
      <w:r>
        <w:rPr>
          <w:rFonts w:cs="Calibri"/>
        </w:rPr>
        <w:t>(централизованной (межпоселенческой) клубной системы)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филиалом организации культуры клубного типа (централизованной (межпоселенческой) клубной системы) по культурно-просветительской и досуговой деятельности населения. Организует разработку перспективных и текущих планов работы и контролирует их выполнение. Ведет учет деятельности филиала организации культуры клубного типа (централизованной (межпоселенческой) клубной системы). Обеспечивает работу по культурно-просветительской и досуговой деятельности среди населения в зоне действия филиала организации культуры клубного типа (централизованной (межпоселенческой) клубной системы). Принимает участие в формировании планов творческо-производственной и финансово-хозяйственной деятельности филиала организации культуры клубного типа (централизованной (межпоселенческой) клубной системы). Изучает достижения в организации работы других организаций клубного типа, применяет это в практической работе. Осуществляет взаимодействие с другими организациями. Подбирает кадры, обеспечивает их расстановку и использование. Контролирует соблюдение работниками филиала организации культуры клубного типа (централизованной (межпоселенческой) клубной системы) производственной и трудовой дисциплины, правил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культуры; нормативные и методические документы, регламентирующие производственную и финансово-экономическую деятельность культурно-досуговых организаций; достижения в отрасли культуры; основы менеджмента; формы и методы организации культурно-досуговых мероприятий; основы социологии, трудового и гражданского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педагогическое) и стаж работы не менее 3 лет или среднее профессиональное образование (культуры и искусства, педагогическое) и стаж работы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Заведующий автоклубом</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работой автоклуба, организует комплексные выезды на отдаленные от районных центров участки с привлечением лекторов, специалистов библиотек, коллективов художественной самодеятельности, профессиональных артистов и других специалистов. Принимает участие в планировании работы культурно-досуговой организации. Проводит мероприятия на качественном уровне. Использует транспортное средство строго по назначению, согласно графику-маршруту. Наряду с водителем автомобиля соблюдает правила безопасности перевозки людей, сохранности транспортного средства и оборудования, пожарной безопасности. Ведет ежедневный учет работ автоклуба в специальном журнале, представляет его руководителю культурно-досуговой организации и проверяющим лицам. Отвечает за исполнение сметы проводимых мероприятий, за сохранность имущества автоклуба.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культуры; нормативные и методические документы, регламентирующие производственную и финансово-экономическую деятельность культурно-досуговых организаций; достижения в области культуры; основы менеджмента; формы и методы организации культурно-досуговых мероприятий; основы социологии, трудового и гражданского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педагогическое) и стаж работы в культурно-досуговой организации не менее 2 лет или среднее профессиональное образование (культуры и искусства, педагогическое) и стаж работы в культурно-досуговой организации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Заведующий отделом (сектором) культурно-досуговых</w:t>
      </w:r>
    </w:p>
    <w:p w:rsidR="0071108C" w:rsidRDefault="0071108C">
      <w:pPr>
        <w:autoSpaceDE w:val="0"/>
        <w:autoSpaceDN w:val="0"/>
        <w:adjustRightInd w:val="0"/>
        <w:spacing w:after="0" w:line="240" w:lineRule="auto"/>
        <w:jc w:val="center"/>
        <w:rPr>
          <w:rFonts w:cs="Calibri"/>
        </w:rPr>
      </w:pPr>
      <w:r>
        <w:rPr>
          <w:rFonts w:cs="Calibri"/>
        </w:rPr>
        <w:t>организаций клубного типа, парков культуры и отдыха,</w:t>
      </w:r>
    </w:p>
    <w:p w:rsidR="0071108C" w:rsidRDefault="0071108C">
      <w:pPr>
        <w:autoSpaceDE w:val="0"/>
        <w:autoSpaceDN w:val="0"/>
        <w:adjustRightInd w:val="0"/>
        <w:spacing w:after="0" w:line="240" w:lineRule="auto"/>
        <w:jc w:val="center"/>
        <w:rPr>
          <w:rFonts w:cs="Calibri"/>
        </w:rPr>
      </w:pPr>
      <w:r>
        <w:rPr>
          <w:rFonts w:cs="Calibri"/>
        </w:rPr>
        <w:t>городских садов, других аналогичных</w:t>
      </w:r>
    </w:p>
    <w:p w:rsidR="0071108C" w:rsidRDefault="0071108C">
      <w:pPr>
        <w:autoSpaceDE w:val="0"/>
        <w:autoSpaceDN w:val="0"/>
        <w:adjustRightInd w:val="0"/>
        <w:spacing w:after="0" w:line="240" w:lineRule="auto"/>
        <w:jc w:val="center"/>
        <w:rPr>
          <w:rFonts w:cs="Calibri"/>
        </w:rPr>
      </w:pPr>
      <w:r>
        <w:rPr>
          <w:rFonts w:cs="Calibri"/>
        </w:rPr>
        <w:t>культурно-досуговых организаций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отделом (сектором) культурно-досуговых организаций клубного типа, парков культуры и отдыха, городских садов, других аналогичных культурно-досуговых организаций, обеспечивает выполнение задач, предусмотренных положением об отделе (секторе). Организует планирование деятельности отдела (сектора), учет и представление отчетности, внедрение прогрессивных форм организации труда. Обеспечивает технически правильную эксплуатацию оборудования, находящегося в ведении отдела (сектора). Осуществляет подбор и расстановку кадров отдела (сектора), их использование. Организует производственное обучение и работу по повышению квалификации работников отдела (сектора), контролирует соблюдение ими правил по охране труда и пожарной безопасности, внутреннего трудового распорядка. Вносит предложения о тарификации, поощрении и наложении взысканий на работников отдела (сектора), организует учет их рабочего времени.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культуры; нормативные и методические документы, регламентирующие производственную и финансово-экономическую деятельность культурно-досуговых организаций; структуру культурно-досуговой организации; основы истории и теории искусства, в том числе особенности национальных культур народов, проживающих в данной местности; методику работы с творческими коллективами; основы организации выставочной деятельности, хранения и обработки материалов фольклорных экспедиций, подбора репертуара; формы и методы организации работы с населением с учетом демографических и национальных особенностей; основы социологии, трудового и гражданского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педагогическое) и стаж работы по направлению профессиональной деятельности не менее 2 лет или среднее профессиональное образование (культуры и искусства, педагогическое) и стаж работы по направлению профессиональной деятельности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Заведующий отделом по эксплуатации аттракционной техники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работой отдела по эксплуатации аттракционной техники, обеспечивает подготовку и работу аттракционов. Выявляет, предотвращает и устраняет причины нарушения ритмичной работы аттракционов. Организует или осуществляет лично разборку, ремонт и сборку деталей и узлов аттракционов и другого оборудования и их испытания после ремонта. Производит ежедневный технический осмотр аттракционов с заполнением журналов о допуске аттракционов к эксплуатации. Проводит инструктаж обслуживающего персонала по правилам эксплуатации аттракционной техники и ее безопасности. Обеспечивает работу и эксплуатацию аттракционной техники. Проводит осмотр и профилактику узлов и агрегатов аттракционной техники, принимает меры по устранению неполадок. Разрабатывает мероприятия по предупреждению аварий и производственного травматизма. Обеспечивает безопасность посетителей от несчастных случаев. Руководит работниками технических служб, обеспечивающими эксплуатацию техники (электрики, слесари, плотники, другие). Разрабатывает график проведения и осуществляет профилактические и ремонтные работы оборудования аттракционной техники. Подготавливает техническую документацию состояния аттракционной техники. Обеспечивает своевременное освидетельствование аттракционной техники. Осуществляет оперативный контроль за эксплуатацией оборудования, расходованием топлива и электроэнергии. Составляет смету расходов на проведение ремонтных работ, заявки на приобретение материалов и запасных частей. Анализирует результаты производственной деятельности отдела, причины, вызывающие простои оборудования аттракционной техники, разрабатывает предложения по повышению производительности труда. Обеспечивает связь с подрядными организациями, привлекаемыми для выполнения специальных работ по ремонту аттракционов, и осуществляет контроль за качеством их работы. Принимает непосредственное участие в пусконаладочных работах. Принимает участие в работе комиссии по расследованию аварийных ситуаций и несчастных случаев на аттракционах.</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культуры; нормативные и методические документы, регламентирующие производственную и финансово-экономическую деятельность культурно-досуговых организаций; структуру культурно-досуговой организации; технологию производственного процесса аттракционов; основы экономики и организации труда; технические характеристики, особенности конструкций аттракционной техники; правила технической эксплуатации аттракционной техники; назначение и режим работы оборудования аттракционной техники; способы наладки и устранения неисправностей оборудования аттракционной техники;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(техническое) и стаж работы не менее 3 лет или среднее профессиональное образование (техническое) и стаж работы не менее 5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Заведующий аттракционом</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Организует работу специалистов и рабочих аттракциона. Обеспечивает работу, эксплуатацию и поддержание в работоспособном состоянии аттракционов и всех видов оборудования аттракционов. Проводит их осмотр и принимает меры по устранению аварийных ситуаций. Участвует в расследовании причин аварий аттракционов и разработке мероприятий по предупреждению аварий и производственного травматизма. Обеспечивает безопасность посетителей от несчастных случаев. Составляет сметы расходов на проведение ремонтных работ, монтаж и демонтаж аттракционов, заявки на приобретение материалов и запасных частей, необходимых для эксплуатации аттракционов. Обеспечивает расстановку и целесообразное использование работников аттракционов. Контролирует соблюдение работниками аттракционов производственной и трудовой дисциплины, правил по охране труда и пожарной безопасности. Организует учет аттракционного оборудования и составление установленной отчетности его эксплуатации.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культуры; нормативные и методические документы, регламентирующие производственную и финансово-экономическую деятельность культурно-досуговых организаций; технические характеристики, конструктивные особенности, назначение и режим работы оборудования аттракционов; правила технической эксплуатации, приема и сдачи аттракционов после ремонта; основы экономики и организации труда,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(техническое) и стаж работы не менее 3 лет или среднее профессиональное образование (техническое) и стаж работы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Заведующий художественно-оформительской мастерской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Организует работу художественно-оформительской мастерской согласно плану учреждения. Разрабатывает совместно с заинтересованными специалистами художественное оформление сценических площадок для концертов и спектаклей, оформление антуража сценического пространства при проведении массовых мероприятий. Разрабатывает рабочие и конструктивные чертежи для изготовления декораций и других деталей художественного оформления. Руководит изготовлением декораций и бутафорий в соответствии с техническим заданием. Осуществляет изготовление и установку рекламных щитов организации. Принимает участие в разработке и руководит изготовлением деталей художественного оформления помещений организации. Определяет потребность мастерской в оборудовании и материалах, контролирует их использование, принимает участие в подготовке сметы на обеспечение деятельности художественной мастерской. Обеспечивает соблюдение договорной и финансовой дисциплины. Организует учет и составление установленной отчетности. Контролирует соблюдение работниками правил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регламентирующие производственную и финансово-экономическую деятельность организации; нормативные и методические документы, касающиеся деятельности культурно-досуговых организаций, требований к художественному уровню оформительских работ; теорию художественного искусства; методики и инструкции по художественному оформлению; стандарты и технические условия; техническую эстетику, отделочные и строительные материалы и условия их применения в оформительской работе; основы экономики и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(театрально-декорационное, художественное) и стаж работы не менее 3 лет или среднее профессиональное образование (театрально-декорационное, художественное) и стаж работы не менее 5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Менеджер культурно-досуговых организаций</w:t>
      </w:r>
    </w:p>
    <w:p w:rsidR="0071108C" w:rsidRDefault="0071108C">
      <w:pPr>
        <w:autoSpaceDE w:val="0"/>
        <w:autoSpaceDN w:val="0"/>
        <w:adjustRightInd w:val="0"/>
        <w:spacing w:after="0" w:line="240" w:lineRule="auto"/>
        <w:jc w:val="center"/>
        <w:rPr>
          <w:rFonts w:cs="Calibri"/>
        </w:rPr>
      </w:pPr>
      <w:r>
        <w:rPr>
          <w:rFonts w:cs="Calibri"/>
        </w:rPr>
        <w:t>клубного типа, парков культуры и отдыха, городских садов,</w:t>
      </w:r>
    </w:p>
    <w:p w:rsidR="0071108C" w:rsidRDefault="0071108C">
      <w:pPr>
        <w:autoSpaceDE w:val="0"/>
        <w:autoSpaceDN w:val="0"/>
        <w:adjustRightInd w:val="0"/>
        <w:spacing w:after="0" w:line="240" w:lineRule="auto"/>
        <w:jc w:val="center"/>
        <w:rPr>
          <w:rFonts w:cs="Calibri"/>
        </w:rPr>
      </w:pPr>
      <w:r>
        <w:rPr>
          <w:rFonts w:cs="Calibri"/>
        </w:rPr>
        <w:t>других аналогичных культурно-досуговых организаций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управление культурно-досуговой организацией или комплексом культурно-досуговых объектов, включая дискотеки, выставочные залы, салоны, игровые комнаты, бильярдные и т.п. Организует планирование и деятельность культурно-досуговой организации в соответствии с уставными задачами и режимом работы организации. Обеспечивает изучение потребительского спроса на услуги в сфере досуга, сбор информации о качестве и объеме услуг культурно-досугового характера, прогноз и мотивацию объема посещений культурно-досуговой организации. Планирует и организует предпринимательскую деятельность в пределах своей компетенции, заключает договоры, готовит бизнес-планы. Осуществляет анализ эффективности деятельности культурно-досуговой организации. Обеспечивает использование производственных мощностей, соблюдение режима экономии расходования материалов, топлива, электроэнергии, материально-техническое снабжение досуговых объектов оборудованием и инвентарем, а также контроль за их эксплуатацией. Ведет учет посещаемости и составление установленной отчетности. Организует рекламу и информацию о деятельности культурно-досуговых объектов. Обеспечивает расстановку кадров, контролирует трудовую дисциплину и соблюдение работниками подчиненных служб правил внутреннего трудового распорядка, исполнение должностных обязанностей, правил по охране труда и пожарной безопасности. Участвует в инновационной и инвестиционной деятельности культурно-досуговой организации.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по вопросам культуры; нормативные и методические документы, регламентирующие производственную и финансово-экономическую деятельность культурно-досуговых организаций; структуру культурно-досуговой организации; формы и методы организации массового досуга населения; научные, технические достижения в сфере культуры и искусства; психологию управления; основы менеджмента, экономики и управления в культурно-досуговой сфере; конъюнктуру рынка услуг в сфере досуга; основы маркетинга; порядок ценообразования на услуги культуры и досуга; формы и методы ведения рекламных кампаний; порядок разработки смет расходов и бизнес-планов, составления договоров; основы социологии и психологии; методы обработки информации с использованием современных технологий; отечественные и зарубежные достижения в области менеджмента для сферы досуга;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Ведущий менеджер культурно-досуговой организации - высшее профессиональное образование (культуры и искусства, педагогическое) и стаж работы в должности менеджера культурно-досуговой организации 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Менеджер культурно-досуговой организации I категории - высшее профессиональное образование (культуры и искусства, педагогическое) и стаж работы в должности менеджера культурно-досуговой организации II категории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Менеджер культурно-досуговой организации II категории - высшее профессиональное образование (культуры и искусства, педагогическое) и стаж работы в должности менеджера культурно-досуговой организации не менее 1 года или среднее профессиональное образование (культуры и искусства, педагогическое) и стаж работы в должности менеджера культурно-досуговой организации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Менеджер культурно-досуговой организации - среднее профессиональное образование (культуры и искусства, педагогическое)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Менеджер по культурно-массовому досугу</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Обеспечивает комплекс услуг по культурно-массовому досугу населения. Разрабатывает план художественных и развлекательных программ с учетом режима работы культурно-досуговой организации. Разрабатывает самостоятельно сценарные планы или привлекает специалистов для создания сценариев народных гуляний, массовых представлений, театрализованных праздников, развлекательных программ, спортивных соревнований, иных показательных выступлений, используя в своей работе инновационные формы и современные методы досуга населения. Заключает в пределах своей компетенции договоры с концертными и творческими организациями на проведение спектаклей и театрализованных представлений. Сотрудничает с органами и учреждениями образования, спорта, социальной защиты. Организует работы по рекламированию и информированию населения о плане культурно-массовых мероприятий организации. Для проведения культурно-массовых мероприятий привлекает спонсоров. Готовит смету расходов и бизнес-план на проведение культурно-массовых мероприятий. Способствует самоокупаемости культурно-массовых программ организации культурно-досугового типа. Ведет установленную отчетность.</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культурно-досугового типа, структуру культурно-досуговой организации; формы и методы организации массового досуга населения; научные и технические достижения в сфере культуры и искусства; основы менеджмента; психологию управления; основы экономики и управления в культурно-досуговой сфере; конъюнктуру рынка досуговых услуг населению; основы маркетинга; теорию и практику работы с персоналом; формы и методы культурно-массовой работы с населением; основы педагогики и психологии; формы и методы ведения рекламных кампаний;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Ведущий менеджер по культурно-массовому досугу - высшее профессиональное образование (культуры и искусства, педагогическое) и стаж работы в должности менеджера по культурно-массовому досугу 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Менеджер по культурно-массовому досугу I категории - высшее профессиональное образование (культуры и искусства, педагогическое) и стаж работы в должности менеджера по культурно-массовому досугу II категории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Менеджер по культурно-массовому досугу II категории - высшее профессиональное образование (культуры и искусства, педагогическое) и стаж работы в должности менеджера по культурно-массовому досугу не менее 1 года или среднее профессиональное образование (культуры и искусства, педагогическое) и стаж работы в должности менеджера по культурно-массовому досугу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Менеджер по культурно-массовому досугу - среднее профессиональное образование (культуры и искусства, педагогическое)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Режиссер любительского театра (студии)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коллективом любительского театра (студии). Разрабатывает репертуарный план коллектива, осуществляет постановку спектаклей, ведет занятия с коллективом по обучению навыкам актерского мастерства. Обеспечивает регулярность занятий коллектива, ежегодно обновляет его репертуар. Участвует в планировании концертной и гастрольной деятельности коллектива. Принимает участие в подготовке массовых мероприятий организации культуры. Обеспечивает годовую норму выпуска новых постановок. Принимает участие в подготовке смет расходов на новые постановки.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культурно-досугового типа; структуру культурно-досуговой организации; формы и методы организации массового досуга населения; научные и технические достижения в сфере культуры и искусства; основы менеджмента; психологию управления; основы экономики и управления в культурно-досуговой сфере; историю отечественного и мирового театрального искусства; организацию театрального производства; теорию и практику режиссуры, актерского мастерства; основы сценографии; формирование репертуара; формы и методы культурно-массовой работы с населением; организацию учебно-воспитательной работы в коллективах художественного творчества;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Режиссер любительского театра (студии) высшей категории - высшее профессиональное образование (культуры и искусства) и стаж работы в организациях исполнительских искусств не менее 10 лет или высшее профессиональное образование (культуры и искусства) и стаж работы в должности режиссера любительского театра (студии) I категории не менее 5 лет.</w:t>
      </w:r>
    </w:p>
    <w:p w:rsidR="0071108C" w:rsidRDefault="0071108C">
      <w:pPr>
        <w:autoSpaceDE w:val="0"/>
        <w:autoSpaceDN w:val="0"/>
        <w:adjustRightInd w:val="0"/>
        <w:spacing w:after="0" w:line="240" w:lineRule="auto"/>
        <w:ind w:firstLine="540"/>
        <w:jc w:val="both"/>
        <w:rPr>
          <w:rFonts w:cs="Calibri"/>
        </w:rPr>
      </w:pPr>
      <w:r>
        <w:rPr>
          <w:rFonts w:cs="Calibri"/>
        </w:rPr>
        <w:t>Режиссер любительского театра (студии) I категории - высшее профессиональное образование (культуры и искусства) и стаж работы в организациях исполнительских искусств не менее 5 лет или высшее профессиональное образование (культуры и искусства) и стаж работы в должности режиссера любительского театра (студии)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Режиссер любительского театра (студии) II категории - высшее профессиональное образование (культуры и искусства) без предъявления требований к стажу работы или среднее профессиональное образование (культуры и искусства) и стаж работы в должности режиссера любительского театра (студии)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Режиссер любительского театра (студии) - высшее профессиональное образование (культуры и искусства) без предъявления требований к стажу работы или среднее профессиональное образование (культуры и искусства) образование и стаж работы не менее 3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Балетмейстер хореографического коллектива (студии),</w:t>
      </w:r>
    </w:p>
    <w:p w:rsidR="0071108C" w:rsidRDefault="0071108C">
      <w:pPr>
        <w:autoSpaceDE w:val="0"/>
        <w:autoSpaceDN w:val="0"/>
        <w:adjustRightInd w:val="0"/>
        <w:spacing w:after="0" w:line="240" w:lineRule="auto"/>
        <w:jc w:val="center"/>
        <w:rPr>
          <w:rFonts w:cs="Calibri"/>
        </w:rPr>
      </w:pPr>
      <w:r>
        <w:rPr>
          <w:rFonts w:cs="Calibri"/>
        </w:rPr>
        <w:t>ансамбля песни и танца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работой хореографического коллектива (студии), ансамбля песни и танца, разрабатывает и ставит танцевальные номера и хореографические композиции для концертных программ. Подбирает репертуар. Проводит репетиции с творческим коллективом и отдельными исполнителями, участвует в подготовке массовых представлений, организуемых организацией клубного типа. Разрабатывает текущие и перспективные планы работы коллектива. Ведет журнал учета работы. Обеспечивает регулярность занятий творческого коллектива соответственно расписанию работы организации клубного типа, а также осуществляет контроль посещаемости участников коллектива. Обеспечивает годовую норму выпуска новых постановок. Принимает участие в подготовке сметы расходов по постановке хореографических номеров.</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организации культурно-досугового типа; структуру культурно-досуговой организации; формы и методы организации массового досуга населения; научные и технические достижения в сфере культуры и искусства; психологию управления; историю и теорию искусства; классическую, народную современную отечественную и зарубежную хореографию; основы режиссуры, актерского мастерства и методы их применения в хореографическом искусстве; основы музыкальной драматургии; формирование репертуара; организацию учебно-воспитательной работы в коллективе любительского искусства;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Балетмейстер хореографического коллектива (студии), ансамбля песни и танца высшей категории - высшее профессиональное образование (хореографическое) и стаж работы в организациях исполнительских искусств не менее 10 лет или высшее профессиональное образование (хореографическое) и стаж работы в должности балетмейстера хореографического коллектива (студии), ансамбля песни и танца I категории не менее 5 лет.</w:t>
      </w:r>
    </w:p>
    <w:p w:rsidR="0071108C" w:rsidRDefault="0071108C">
      <w:pPr>
        <w:autoSpaceDE w:val="0"/>
        <w:autoSpaceDN w:val="0"/>
        <w:adjustRightInd w:val="0"/>
        <w:spacing w:after="0" w:line="240" w:lineRule="auto"/>
        <w:ind w:firstLine="540"/>
        <w:jc w:val="both"/>
        <w:rPr>
          <w:rFonts w:cs="Calibri"/>
        </w:rPr>
      </w:pPr>
      <w:r>
        <w:rPr>
          <w:rFonts w:cs="Calibri"/>
        </w:rPr>
        <w:t>Балетмейстер хореографического коллектива (студии), ансамбля песни и танца I категории - высшее профессиональное образование (хореографическое) и стаж работы в организациях исполнительских искусств не менее 5 лет или высшее профессиональное образование (хореографическое) и стаж работы в должности балетмейстера хореографического коллектива (студии), ансамбля песни и танца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Балетмейстер хореографического коллектива (студии), ансамбля песни и танца II категории - высшее профессиональное образование (хореографическое) без предъявления требований к стажу или среднее профессиональное образование (хореографическое) и стаж работы в должности балетмейстера хореографического коллектива (студии), ансамбля песни и танца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Балетмейстер хореографического коллектива (студии), ансамбля песни и танца - высшее профессиональное образование (хореографическое) без предъявления требований к стажу работы или среднее профессиональное (хореографическое) образование и стаж работы не менее 2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Хормейстер любительского вокального или хорового</w:t>
      </w:r>
    </w:p>
    <w:p w:rsidR="0071108C" w:rsidRDefault="0071108C">
      <w:pPr>
        <w:autoSpaceDE w:val="0"/>
        <w:autoSpaceDN w:val="0"/>
        <w:adjustRightInd w:val="0"/>
        <w:spacing w:after="0" w:line="240" w:lineRule="auto"/>
        <w:jc w:val="center"/>
        <w:rPr>
          <w:rFonts w:cs="Calibri"/>
        </w:rPr>
      </w:pPr>
      <w:r>
        <w:rPr>
          <w:rFonts w:cs="Calibri"/>
        </w:rPr>
        <w:t>коллектива (студии)</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работой вокального или хорового коллектива (студии). Разрабатывает перспективные и текущие планы работы коллектива. Ведет журнал учета работы. Осуществляет регулярные занятия с любительским коллективом по совершенствованию исполнительского мастерства, организует учебно-методическую работу. Обучает навыкам пения и чтения с листа. Принимает участие в разработке и проведении массовых клубных мероприятий. Обеспечивает регулярность занятий творческого коллектива соответственно расписанию работы, а также наполняемость коллектива. Готовит репертуар для работы коллектива и регулярно его обновляет. Обеспечивает годовую норму подготовки новых постановок. Участвует в подготовке сметы расходов по проводимым мероприятиям с участием вокального или хорового коллектива.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культурно-досугового типа; структуру культурно-досуговой организации; формы и методы организации массового досуга населения; научные, технические достижения в сфере культуры и искусства; основы менеджмента; психологию управления; основы экономики и управления в культурно-досуговой сфере, трудового законодательства; историю и теорию искусства; классический и современный отечественный и зарубежный репертуар; теорию музыки и сольфеджио; основы актерского мастерства, сценического движения; формирование репертуара; организацию учебно-воспитательной работы в коллективе любительского искусства;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Хормейстер любительского вокального или хорового коллектива (студии) высшей категории - высшее профессиональное образование (музыкальное по видам вокального искусства) и стаж работы в организациях исполнительских искусств не менее 10 лет или высшее профессиональное образование (музыкальное по видам вокального искусства) и стаж работы в должности хормейстера любительского вокального или хорового коллектива (студии) I категории не менее 5 лет.</w:t>
      </w:r>
    </w:p>
    <w:p w:rsidR="0071108C" w:rsidRDefault="0071108C">
      <w:pPr>
        <w:autoSpaceDE w:val="0"/>
        <w:autoSpaceDN w:val="0"/>
        <w:adjustRightInd w:val="0"/>
        <w:spacing w:after="0" w:line="240" w:lineRule="auto"/>
        <w:ind w:firstLine="540"/>
        <w:jc w:val="both"/>
        <w:rPr>
          <w:rFonts w:cs="Calibri"/>
        </w:rPr>
      </w:pPr>
      <w:r>
        <w:rPr>
          <w:rFonts w:cs="Calibri"/>
        </w:rPr>
        <w:t>Хормейстер любительского вокального или хорового коллектива (студии) I категории - высшее профессиональное образование (музыкальное по видам вокального искусства) и стаж работы в организациях исполнительских искусств не менее 5 лет или высшее профессиональное образование (музыкальное по видам вокального искусства) и стаж работы в должности хормейстера любительского вокального или хорового коллектива (студии)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Хормейстер любительского вокального или хорового коллектива (студии) II категории - высшее профессиональное образование (музыкальное по видам вокального искусства) и стаж работы в должности хормейстера любительского вокального или хорового коллектива (студии)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Хормейстер любительского вокального или хорового коллектива (студии) - высшее профессиональное образование (музыкальное по видам вокального искусства) без предъявления требований к стажу работы или среднее профессиональное образование (музыкальное по видам вокального искусства) и стаж работы не менее 3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Художник-постановщик</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Обеспечивает художественное оформление спектаклей, концертов, массовых представлений и других мероприятий культурно-досуговой организации согласно плану работы организации. Разрабатывает на основе сценарных материалов декоративно-художественное оформление сценической площадки. Создает эскизы и макеты декораций, костюмов, грима в соответствии с творческим замыслом режиссера либо руководителя любительского объединения (хореографического, хорового, другого). Разрабатывает эскизы рекламных афиш, программ, пригласительных билетов. Принимает участие в создании светового оформления спектакля, концерта, другого представления. Готовит монтажный лист по смене декораций и освещению сценической площадки. Руководит техническим персоналом. Обеспечивает порядок эксплуатации техники сцены. Определяет потребность в материалах для оформления спектаклей, концертов и представлений, составляет заявки, принимает участие в подготовке сметы расходов на обеспечение необходимым материалом художественного оформления. Обеспечивает рациональное использование материалов на художественно-оформительские работы.</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культурно-досугового типа; структуру культурно-досуговой организации; формы и методы организации массового досуга населения; научные, технические достижения в сфере культуры и искусства; историю искусства; технику и технологию художественно-оформительской работы; технику сцены и правила ее эксплуатации; технологии и методики изготовления и применения предметов оформления сцены;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Художник-постановщик высшей категории - высшее профессиональное образование (театрально-декорационное, художественное) и стаж работы в организациях исполнительских искусств не менее 10 лет или высшее профессиональное образование (театрально-декорационное, художественное) и стаж работы в должности художника-постановщика I категории не менее 5 лет.</w:t>
      </w:r>
    </w:p>
    <w:p w:rsidR="0071108C" w:rsidRDefault="0071108C">
      <w:pPr>
        <w:autoSpaceDE w:val="0"/>
        <w:autoSpaceDN w:val="0"/>
        <w:adjustRightInd w:val="0"/>
        <w:spacing w:after="0" w:line="240" w:lineRule="auto"/>
        <w:ind w:firstLine="540"/>
        <w:jc w:val="both"/>
        <w:rPr>
          <w:rFonts w:cs="Calibri"/>
        </w:rPr>
      </w:pPr>
      <w:r>
        <w:rPr>
          <w:rFonts w:cs="Calibri"/>
        </w:rPr>
        <w:t>Художник-постановщик I категории - высшее профессиональное образование (театрально-декорационное, художественное) и стаж работы в организациях исполнительских искусств не менее 5 лет или высшее профессиональное образование (театрально-декорационное, художественное) и стаж работы в должности художника-постановщика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Художник-постановщик II категории - высшее профессиональное (театрально-декорационное, художественное) образование и стаж работы в должности художника-постановщика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Художник-постановщик - высшее профессиональное образование (театрально-декорационное, художественное) без предъявления требований к стажу работы или среднее профессиональное образование (театрально-декорационное, художественное) и стаж работы не менее 3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Руководитель клубного формирования (любительского</w:t>
      </w:r>
    </w:p>
    <w:p w:rsidR="0071108C" w:rsidRDefault="0071108C">
      <w:pPr>
        <w:autoSpaceDE w:val="0"/>
        <w:autoSpaceDN w:val="0"/>
        <w:adjustRightInd w:val="0"/>
        <w:spacing w:after="0" w:line="240" w:lineRule="auto"/>
        <w:jc w:val="center"/>
        <w:rPr>
          <w:rFonts w:cs="Calibri"/>
        </w:rPr>
      </w:pPr>
      <w:r>
        <w:rPr>
          <w:rFonts w:cs="Calibri"/>
        </w:rPr>
        <w:t>объединения, студии, коллектива самодеятельного искусства,</w:t>
      </w:r>
    </w:p>
    <w:p w:rsidR="0071108C" w:rsidRDefault="0071108C">
      <w:pPr>
        <w:autoSpaceDE w:val="0"/>
        <w:autoSpaceDN w:val="0"/>
        <w:adjustRightInd w:val="0"/>
        <w:spacing w:after="0" w:line="240" w:lineRule="auto"/>
        <w:jc w:val="center"/>
        <w:rPr>
          <w:rFonts w:cs="Calibri"/>
        </w:rPr>
      </w:pPr>
      <w:r>
        <w:rPr>
          <w:rFonts w:cs="Calibri"/>
        </w:rPr>
        <w:t>клуба по интересам)</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Организует работу клубного формирования (любительского объединения, студии, коллектива самодеятельного искусства, клуба по интересам). Проводит набор участников в клубное формирование. Разрабатывает положение о клубном формировании в соответствии с уставными задачами культурно-досуговой организации клубного типа. Составляет перспективные и текущие планы деятельности клубного формирования, ведет журнал учета посещаемости и работы, а также другую документацию в соответствии с регламентом и правилами внутреннего распорядка культурно-досуговой организации. Организует занятия в формах и видах, характерных для данного клубного формирования (любительского объединения, студии, коллектива самодеятельного искусства, клуба по интересам) по расписанию культурно-досуговой организации, подбирает репертуар, нотные и литературные материалы, необходимые для деятельности клубного формирования. Проводит творческие отчетные мероприятия о результатах деятельности клубного формирования, а именно: концерты, конкурсы, выставки, соревнования, показательные занятия и открытые уроки, мастер-классы и т.п. Обеспечивает участие клубного формирования (любительского объединения, студии, коллектива самодеятельного искусства, клуба по интересам) в общих программах и акциях культурно-досуговой организации. Готовит участников клубного формирования (любительского объединения, студии, коллектива самодеятельного искусства, клуба по интересам) для представления их творческих достижений в муниципальных, региональных, всероссийских и международных фестивалях, выставках, конкурсах, смотрах, турнирах и показах. Обеспечивает необходимую численность участников клубного формирования (любительского объединения, студии, коллектива самодеятельного искусства, клуба по интересам). Разрабатывает предложения по смете расходов и доходов деятельности клубного формирования. Обеспечивает художественный уровень и творческие результаты деятельности клубного формирования.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культурно-досугового типа; структуру культурно-досуговой организации; формы и методы организации массового досуга населения; научные, технические достижения в сфере культуры и искусства; основы менеджмента; теорию и практику соответствующего вида художественного или технического творчества; основы психологии и педагогики, трудового законодательства; методику клубной работы;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Руководитель клубного формирования I категории - высшее профессиональное образование (культуры и искусства, педагогическое, техническое) и стаж работы в должности руководителя клубного формирования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Руководитель клубного формирования II категории - высшее профессиональное образование (культуры и искусства, педагогическое, техническое) без предъявления требований к стажу работы или среднее профессиональное образование (культуры и искусства, педагогическое, техническое) и стаж работы в должности руководителя клубного формирования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Руководитель клубного формирования - среднее профессиональное образование (культуры и искусства, педагогическое, техническое)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Руководитель кружка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работой театрального (музыкального, хорового, хореографического) кружка. Участвует в разработке перспективных и текущих планов работы кружка, в проведении организационно-творческих мероприятий. Проводит групповые и индивидуальные занятия по актерскому мастерству, технике речи, художественному слову, постановке голоса, разучиванию вокальных партий, а также работу над тематической программой. Обучает игре на музыкальных инструментах, проводит оркестровые занятия по разучиванию партий. Проводит занятия по классическому и характерному тренажу, изучению истории изобразительного искусства, технике и технологии живописи в мастерских, художественно-оформительскому искусству, изучению циркового искусства, истории кинофотоискусства, операторскому мастерству, разбору и обсуждению любительских фильмов и фотографий, методике организации фотовыставок, изучению истории и развития данного вида техники, организации выставок технического творчества. Организовывает выступления участников кружков в концертах и спектаклях. Принимает участие в работе методического кабинета по организации и проведению массовых представлений, тематических вечеров, театрализованных праздников, карнавалов, народных гуляний. Составляет смету расходов и доходов деятельности кружка.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культурно-досугового типа; структуру культурно-досуговой организации, формы и методы организации массового досуга населения; научные, технические достижения в сфере культуры и искусства; основы менеджмента; теорию и практику соответствующего вида художественного или технического творчества; теорию соответствующего вида искусства; формирование репертуара; основы психологии и педагогики,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Руководитель кружка I категории - высшее профессиональное образование (культуры и искусства, педагогическое, техническое) и стаж работы в должности руководителя кружка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Руководитель кружка II категории - высшее профессиональное образование (культуры и искусства, педагогическое, техническое) без предъявления требований к стажу работы или среднее профессиональное образование (культуры и искусства, педагогическое, техническое) и стаж работы в должности руководителя кружка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Руководитель кружка - среднее профессиональное (культуры и искусства, педагогическое) образование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Распорядитель танцевального вечера, ведущий дискотеки,</w:t>
      </w:r>
    </w:p>
    <w:p w:rsidR="0071108C" w:rsidRDefault="0071108C">
      <w:pPr>
        <w:autoSpaceDE w:val="0"/>
        <w:autoSpaceDN w:val="0"/>
        <w:adjustRightInd w:val="0"/>
        <w:spacing w:after="0" w:line="240" w:lineRule="auto"/>
        <w:jc w:val="center"/>
        <w:rPr>
          <w:rFonts w:cs="Calibri"/>
        </w:rPr>
      </w:pPr>
      <w:r>
        <w:rPr>
          <w:rFonts w:cs="Calibri"/>
        </w:rPr>
        <w:t>руководитель музыкальной части дискотеки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Организует танцевальные вечера, дискотеки. Принимает участие в подготовке сценариев, художественном оформлении музыкальных программ, световом оформлении, подборе музыкального репертуара для различных возрастных групп посетителей. Проводит танцевальный вечер, выступает в качестве распорядителя и ведущего. Обеспечивает количество и тематику дискотечных программ в соответствии с планом мероприятий культурно-досуговой организации. Формирует музыкальный и видеофонд, ведет картотеку музыкального и видеоматериала. Осуществляет контроль за выполнением музыкальной программы. Обеспечивает исправность и сохранность оборудования. Готовит монтажный лист тематических дископрограмм. Принимает участие в репетициях хореографических и вокальных коллективов, участвующих в дископрограммах.</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культурно-досугового типа; структуру культурно-досуговой организации; приемы активизации аудитории, вовлечения людей в коллективное танцевальное общение; формы и методы культурно-массовой работы; историю и теорию танцевального и музыкального искусства; основы конферанса; технические и творческие достижения ведущих отечественных и зарубежных дискотек;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Среднее профессиональное образование (культуры и искусства, педагогическое, техническое)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Аккомпаниатор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Обеспечивает музыкальное сопровождение выступлений и репетиций самодеятельных коллективов, ансамблей и солистов, культорганизаторов. Разучивает вокальные партии солистов, участвует в музыкальном сопровождении ансамблей, готовит с исполнителями новый репертуар. Принимает участие в проведении культурно-массовых мероприятий, концертов, спектаклей, праздников, вечеров отдыха. Участвует в проведении учебно-воспитательной работы в коллективе художественной самодеятельности.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культурно-досугового типа; историю и теорию музыки; методику работы с коллективами художественной самодеятельности; формирование репертуара коллектива художественной самодеятельности, солистов;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Среднее профессиональное образование (музыкальное)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Культорганизатор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Разрабатывает и проводит игровые программы, конкурсы как самостоятельные виды досуга, так и в составе массовых театрализованных представлений. Для подготовки игровых программ разрабатывает сценарный план, привлекает при необходимости хореографов, концертмейстеров, творческие коллективы, отдельных солистов. Совместно с художником и другими специалистами разрабатывает эскизы и предметы реквизита. Совместно со звукорежиссером готовит фонограмму игровой программы.</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культурно-досугового типа; структуру культурно-досуговой организации; формы и методы организации массового досуга населения; научные, технические достижения в сфере культуры и искусства; основы истории и теории искусства; основы психологии, социально-педагогических функций игр и развлечений; приемы активизации аудитории; драматургию построения массово-развлекательных мероприятий; основы конферанса; игровой репертуар для различных возрастных категорий;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Культорганизатор I категории - высшее профессиональное образование (культуры и искусства, педагогическое) и стаж работы не менее 1 года или среднее профессиональное образование (культуры и искусства, педагогическое) и стаж работы в должности культорганизатора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Культорганизатор II категории - высшее профессиональное образование (культуры и искусства, педагогическое) без предъявления требований к стажу работы или среднее профессиональное образование (культуры и искусства, педагогическое) и стаж работы в должности культорганизатора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Культорганизатор - среднее профессиональное образование (культуры и искусства, педагогическое)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Художник-фотограф</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Выполняет художественные фотоработы произведений и объектов высокой художественной и исторической ценности, а также уникальных произведений искусства согласно научным, реставрационным и издательским планам организации культурно-досугового типа. Разрабатывает методику проведения художественных фоторабот. Решает вопросы светового оформления фотокомпозиций, подбирает материалы для их выполнения. Обеспечивает документирование проведенных художественных фоторабот. Проводит специальную поэтапную съемку для нужд реставраторов, позволяющую выявить угасающие тексты, живописные и графические участки, а также различные слои краски или позднейшие записи в живописи с помощью различных способов освещения, применения светофильтров и методов проявления фотоматериалов. Проводит специальную фотосъемку археологических памятников в полевых условиях при осложняющих обстоятельствах для научных целей. Проводит макро- и микросъемки, обязывающие в совершенстве владеть всем арсеналом фотоаппаратуры и сложнейшими приемами художественной съемки и обработки фотоматериалов в условиях непрерывного эксперимента. Выполняет высокохудожественную съемку музейных экспонатов. Обеспечивает высокое качество черно-белых и цветных съемок, ретуширование негативов с мягкими градационными переходами тона при изготовлении репродукций для отечественных и зарубежных издательств. Проводит обучение отечественных и зарубежных стажеров. Оказывает профессиональную помощь в работе научным сотрудникам и реставраторам.</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культурно-досугового типа; структуру культурно-досуговой организации; специфику музейного дела; правила обращения с музейными экспонатами; стилистические особенности памятников; основные методы художественной фотосъемки монументальной и станковой, темперной и масляной живописи, графики, предметов прикладного искусства и скульптуры; технику и технологию фотодела в музее; правила применения современной отечественной и зарубежной техники, поддержание ее в эксплуатационном состоянии; спектральную характеристику применяемых отечественных и зарубежных светофильтров и негативных материалов; правила применения разного рода насадок и диффузоров, оптических средств устранения недостатков при съемке; виды освещения в специальной и художественной фотографии; правила многократной экспозиции с окрашенным освещением; способы применения фотоматериалов для ведения фоторабот с учетом особенностей экспонатов;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Художник-фотограф I категории - высшее профессиональное образование (культуры и искусства, художественное) и стаж работы в должности художника-фотографа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Художник-фотограф II категории - высшее профессиональное образование (культуры и искусства, художественное) и стаж работы в должности художника-фотографа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Художник-фотограф - высшее профессиональное образование (культуры и искусства, художественное) без предъявления требований к стажу работы или среднее профессиональное образование (культуры и искусства, художественное) и стаж работы не менее 2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Светооператор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Создает сложные световые эффекты с комплексным применением всех видов осветительной техники, включая приборы с цифровым программным управлением и сканирующие устройства. Создает и записывает световые партитуры на компьютерных пультах или персональном компьютере под руководством режиссера-постановщика. Организует и руководит работами по сборке, монтажу, подвеске, коммутации и подъему модулей световых конструкций, осветительных приборов, силовых и тиристорных установок с цифровым или аналоговым управлением. Поддерживает требуемые параметры работы осветительной аппаратуры при помощи контрольно-измерительных приборов. Участвует в работе по модернизации действующего осветительного оборудования. Освещает сцену во время мероприятий и репетиций в соответствии со световой партитурой. Упаковывает и транспортирует световую сценическую аппаратуру при выездных работах. Осуществляет монтаж, демонтаж осветительной аппаратуры по простым операторским схемам света. Распределяет осветительную аппаратуру по фазам силовых кабелей. Выполняет профилактический осмотр и осуществляет профилактический ремонт осветительной аппаратуры. Выявляет и устраняет неполадки в работе приборов. Выполняет подготовительные работы по обслуживанию осветительной аппаратуры, в том числе промывку линз, протирку приборов, шторок, тубусов, установку приборов на штативы.</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культурно-досугового типа; основы свето- и цветоведения; правила действия систем осветительной аппаратуры; устройство, правила эксплуатации применяемых электроизмерительных и контрольных приборов, применяемых грузоподъемных механизмов; основы и способы построения светового пространства; световые и цветовые параметры осветительной аппаратуры; правила сборки и монтажа осветительной аппаратуры, осветительного модуля; специальные программы освещения; правила пользования персональным компьютером, световыми компьютерными пультами и сканирующими устройствами; основы электроники; современные технологии управления светом; назначение и правила пользования грузоподъемными механизмами;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(техническое) без предъявления требований к стажу работы или среднее профессиональное образование (культуры и искусства, техническое) и стаж работы не менее 2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5.2.2. ДОЛЖНОСТИ СЛУЖАЩИХ</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Контролер-посадчик аттракциона (специалист</w:t>
      </w:r>
    </w:p>
    <w:p w:rsidR="0071108C" w:rsidRDefault="0071108C">
      <w:pPr>
        <w:autoSpaceDE w:val="0"/>
        <w:autoSpaceDN w:val="0"/>
        <w:adjustRightInd w:val="0"/>
        <w:spacing w:after="0" w:line="240" w:lineRule="auto"/>
        <w:jc w:val="center"/>
        <w:rPr>
          <w:rFonts w:cs="Calibri"/>
        </w:rPr>
      </w:pPr>
      <w:r>
        <w:rPr>
          <w:rFonts w:cs="Calibri"/>
        </w:rPr>
        <w:t>по обслуживанию аттракциона)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контроль и посадку посетителей аттракциона в соответствии с правилами эксплуатации аттракционов. Перед началом работы аттракциона производит визуальный осмотр ведущих механизмов, проверяет исправность кабин и страховочных приспособлений. Во время работы аттракциона обеспечивает его равномерную загрузку, помогает посетителям разместиться в кабинах, проверяет закрепление страховочных приспособлений. Обеспечивает порядок на время работы аттракциона. Не допускает посадки лиц, нарушающих правила поведения в общественных местах. Осуществляет контроль посадочных билетов посетителей, не допускает безбилетного катания. После окончания работы производит уборку кабин и очистку территории аттракциона. В случае необходимости должен оказать первую медицинскую помощь, сообщить вышестоящему руководству об обнаружении неисправностей в работе аттракциона и по возможности принять меры по их устранению.</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касающиеся деятельности организаций культурно-досугового типа; структуру культурно-досуговой организации; правила технического содержания и безопасной эксплуатации аттракциона; устройство и правила эксплуатации аттракциона; правила оказания первой медицинской помощи;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Среднее профессиональное образование (техническое) без предъявления требования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2"/>
        <w:rPr>
          <w:rFonts w:cs="Calibri"/>
        </w:rPr>
      </w:pPr>
      <w:r>
        <w:rPr>
          <w:rFonts w:cs="Calibri"/>
        </w:rPr>
        <w:t>5.3. ОРГАНИЗАЦИИ КИНЕМАТОГРАФИИ</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5.3.1. ДОЛЖНОСТИ РУКОВОДИТЕЛЕЙ</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Директор кинотеатра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производственной и финансово-экономической деятельностью кинотеатра, неся ответственность за сохранность и использование имущества, а также финансово-хозяйственные результаты деятельности кинотеатра. Организует работу и эффективное взаимодействие управленческого персонала, структурных подразделений и производственных единиц кинотеатра, направляет их деятельность на удовлетворение культурных потребностей населения, улучшение качества кинообслуживания, создание оптимальных условий для широкого доступа к произведениям киноискусства всех возрастных и социальных групп общества. Организует пропаганду, рекламирование и использование фильмокопий отечественных кино- и видеофильмов и лучших произведений зарубежного киноискусства. Способствует внедрению новой техники и технологии кинопоказа. Обеспечивает выполнение кинотеатром обязательств перед работниками кинотеатра, федеральным, региональным и местным бюджетами, государственными внебюджетными фондами, поставщиками, заказчиками, а также другими партнерами по договорам. Обеспечивает при осуществлении платного показа фильма в кинозале передачу в единую информационную систему информации относительно каждого проданного при проведении показа фильма в кинозале билета о названии кинотеатра, дате, времени, названии сеанса, названии фильма, номере прокатного удостоверения, номере или названии кинозала, номере ряда, номере места, цене билета, скидке на билет. Обеспечивает полное соответствие указанной информации сведениям, содержащимся в билете, форма которого утверждена в установленном порядке. Организует приобретение, установку, подключение и использование оборудования, программно-аппаратных средств, обеспечивающих продажу билетов и в автоматическом режиме передачу информации, содержащейся в билете, в единую информационную систему относительно каждого проданного при проведении показов фильма в кинозале билета. Принимает меры по обеспечению кинотеатра квалифицированными кадрами, использованию и развитию их профессиональных знаний и умений, созданию безопасных и благоприятных для жизни и здоровья условий труда, соблюдению требований законодательства о труде. Обеспечивает сочетание единоначалия и коллегиальности в обсуждении и решении вопросов повышения эффективности производственно-хозяйственной деятельности кинотеатра, применение принципа материальной заинтересованности и ответственности каждого работника за порученное ему дело и результаты работы всего коллектива. Заключает коллективный договор и исполняет обязанности работодателя, предусмотренные коллективным договором. Обеспечивает соблюдение трудовой и производственной дисциплины. Обеспечивает соблюдение законности в деятельности кинотеатра и осуществлении его хозяйственно-экономических связей, использование правовых средств для финансового управления и функционирования в рыночных условиях, укрепления договорной и финансовой дисциплины, регулирования социально-трудовых отношений.</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регламентирующие производственную и финансово-экономическую деятельность организации кинематографии, направления и перспективы технического, экономического и социального развития кинематографии; нормативные и методические документы, технологию сервисного обслуживания зрителей; правила эксплуатации фильмокопий; порядок составления и согласования производственно-финансовых планов; рыночные методы хозяйствования и управления, основы маркетинга и конъюнктуру рынка услуг кинообслуживания населения; порядок заключения и исполнения договоров; научные, технические достижения в кинематографии; порядок разработки и заключения отраслевых тарифных соглашений, коллективных договоров и регулирования социально-трудовых отношений; теорию и практику менеджмента; психологию управления; социологию кинематографа; основы трудового, гражданского законодательства, авторского права;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(экономическое, гуманитарное, культуры и искусства) и стаж работы в органах управления культурой или на руководящих должностях в организациях киносети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Директор съемочной группы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производственно-экономической и финансовой деятельностью съемочной группы, распоряжается кредитами, отпущенными на производство фильма. Организует выполнение работ по производству фильма в установленные сроки и лимиты сметно-финансовых ассигнований. Разрабатывает совместно с кинорежиссером-постановщиком, кинооператором-постановщиком и художником-постановщиком смету и календарный план производства фильма на период разработки режиссерского сценария и подготовительный период. Руководит работой и непосредственно участвует в разработке календарно-постановочного плана и генеральной сметы производства фильма. Участвует в создании и защите постановочного проекта фильма. Комплектует совместно с кинорежиссером-постановщиком состав съемочной группы и представляет его на утверждение дирекции киностудии. Организует выбор мест натурных съемок. Руководит выездом в экспедиции и организацией базы съемочной группы. Обеспечивает готовность объектов к съемке. Участвует в приеме готовых декораций. Планирует работу съемочной группы. Определяет совместно с кинорежиссером-постановщиком плановое задание на каждый съемочный день. Руководит работой по приобретению сценическо-постановочного имущества, обеспечению съемочной группы транспортными средствами и осуществляет контроль за их использованием. Утверждает акты выполненных работ и подписывает документы, служащие основанием для расчетов с отделами и цехами киностудии, сторонними организациями и физическими лицами, а также акты простоев в работе съемочной группы, пересъемки сцен фильма и акты списания имущества, пришедшего в негодность по ходу съемок. Обеспечивает процесс в пределах утвержденной генеральной сметы материалами и денежными средствами, отпущенными съемочной группе, заключает договоры, осуществляет заказы на предоставление товаров и услуг, необходимых для производства фильма. Совместно с бухгалтером съемочной группы составляет отчет о творческо-производственной и финансовой деятельности съемочной группы. Обеспечивает условия для производства фильма. Осуществляет организацию работ съемочной группы в соответствии с правилами по охране труда. Обеспечивает сохранность собственности и использование материальных и финансовых средств, предоставленных на производство фильма.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определяющие направления развития кинематографии; экономику кинематографии; организацию производства и управления на киностудии; технологию производства фильма; порядок оформления трудовых и других соглашений с физическими лицами и сторонними организациями; методику разработки календарно-постановочного плана производства фильма; порядок расчета себестоимости фильма (составление лимитной, генеральной смет на производство фильма); планирование и финансирование производства фильма; учет и отчетность; технико-экономический анализ работы съемочной группы; основы делопроизводства;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Директор съемочной группы высшей категории - высшее профессиональное образование (экономическое, гуманитарное, культуры и искусства) и стаж работы в должности директора съемочной группы I категории не менее 5 лет, участие в производстве не менее 2 полнометражных фильмов.</w:t>
      </w:r>
    </w:p>
    <w:p w:rsidR="0071108C" w:rsidRDefault="0071108C">
      <w:pPr>
        <w:autoSpaceDE w:val="0"/>
        <w:autoSpaceDN w:val="0"/>
        <w:adjustRightInd w:val="0"/>
        <w:spacing w:after="0" w:line="240" w:lineRule="auto"/>
        <w:ind w:firstLine="540"/>
        <w:jc w:val="both"/>
        <w:rPr>
          <w:rFonts w:cs="Calibri"/>
        </w:rPr>
      </w:pPr>
      <w:r>
        <w:rPr>
          <w:rFonts w:cs="Calibri"/>
        </w:rPr>
        <w:t>Директор съемочной группы I категории - высшее профессиональное образование (экономическое, гуманитарное, культуры и искусства) и стаж работы в должности директора съемочной группы II категории не менее 3 лет, участие в производстве не менее 2 полнометражных фильмов.</w:t>
      </w:r>
    </w:p>
    <w:p w:rsidR="0071108C" w:rsidRDefault="0071108C">
      <w:pPr>
        <w:autoSpaceDE w:val="0"/>
        <w:autoSpaceDN w:val="0"/>
        <w:adjustRightInd w:val="0"/>
        <w:spacing w:after="0" w:line="240" w:lineRule="auto"/>
        <w:ind w:firstLine="540"/>
        <w:jc w:val="both"/>
        <w:rPr>
          <w:rFonts w:cs="Calibri"/>
        </w:rPr>
      </w:pPr>
      <w:r>
        <w:rPr>
          <w:rFonts w:cs="Calibri"/>
        </w:rPr>
        <w:t>Директор съемочной группы II категории - высшее профессиональное образование (экономическое, гуманитарное, культуры и искусства) и стаж работы в должности директора съемочной группы не менее 2 лет, участие в производстве не менее 3 полнометражных фильмов.</w:t>
      </w:r>
    </w:p>
    <w:p w:rsidR="0071108C" w:rsidRDefault="0071108C">
      <w:pPr>
        <w:autoSpaceDE w:val="0"/>
        <w:autoSpaceDN w:val="0"/>
        <w:adjustRightInd w:val="0"/>
        <w:spacing w:after="0" w:line="240" w:lineRule="auto"/>
        <w:ind w:firstLine="540"/>
        <w:jc w:val="both"/>
        <w:rPr>
          <w:rFonts w:cs="Calibri"/>
        </w:rPr>
      </w:pPr>
      <w:r>
        <w:rPr>
          <w:rFonts w:cs="Calibri"/>
        </w:rPr>
        <w:t>Директор съемочной группы - высшее профессиональное образование (экономическое, гуманитарное, культуры и искусства) и стаж работы в должности заместителя директора съемочной группы не менее 1 года, участие в производстве не менее 2 полнометражных фильмов.</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Заместитель директора съемочной группы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под руководством директора съемочной группы организацию административно-хозяйственной, производственной и финансовой деятельности съемочной группы. Готовит материалы и документы для разработки календарно-постановочного плана и генеральной сметы производства фильма. Взаимодействует с отделами и цехами киностудии, а также со сторонними организациями по вопросам оказания услуг и выполнению работ в процессе производства фильма. Организует охрану декораций на натуре, обеспечивает съемочную площадку дежурными и подсобными рабочими. Обеспечивает своевременное начало и окончание съемки. Следит за дисциплиной и тишиной на съемочной площадке. Обеспечивает обслуживание съемочной группы транспортом, подсобной рабочей силой при подготовке и проведении съемок. Обеспечивает охрану труда работников на съемках фильма. Организует работу по подготовке съемочной группы к выезду в экспедицию (подготовка аппаратуры, спецмеханизмов, транспорта и другого имущества), сдачу заявок на железнодорожные и другие перевозки, выезд отдельных работников съемочной группы к месту съемки фильма. Готовит помещения для хранения направляемого в экспедицию багажа, а также организует место стоянки авто- и спецтранспорта. Обеспечивает работников съемочной группы и актеров жильем, организует их бытовое и медицинское обслуживание. Обеспечивает составление отчетности о материально-техническом снабжении и финансовой деятельности съемочной группы.</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определяющие направления развития кинематографии; экономику кинематографии; организацию производства и управления на киностудии; технологию и основы финансирования производства фильма; основы организации труда, трудового законодательства и делопроизводства; методологию учета и отчетности производственной деятельности; порядок оформления трудовых и других договоров с физическими лицами и сторонними организациями;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Заместитель директора съемочной группы I категории - высшее профессиональное образование (экономическое, гуманитарное, культуры и искусства) и стаж работы в должности заместителя директора съемочной группы II категории не менее 3 лет, участие в производстве не менее 4 полнометражных фильмов.</w:t>
      </w:r>
    </w:p>
    <w:p w:rsidR="0071108C" w:rsidRDefault="0071108C">
      <w:pPr>
        <w:autoSpaceDE w:val="0"/>
        <w:autoSpaceDN w:val="0"/>
        <w:adjustRightInd w:val="0"/>
        <w:spacing w:after="0" w:line="240" w:lineRule="auto"/>
        <w:ind w:firstLine="540"/>
        <w:jc w:val="both"/>
        <w:rPr>
          <w:rFonts w:cs="Calibri"/>
        </w:rPr>
      </w:pPr>
      <w:r>
        <w:rPr>
          <w:rFonts w:cs="Calibri"/>
        </w:rPr>
        <w:t>Заместитель директора съемочной группы II категории - высшее профессиональное образование (экономическое, гуманитарное, культуры и искусства) и стаж работы в должности заместителя директора съемочной группы не менее 2 лет, участие в производстве не менее 4 полнометражных фильмов.</w:t>
      </w:r>
    </w:p>
    <w:p w:rsidR="0071108C" w:rsidRDefault="0071108C">
      <w:pPr>
        <w:autoSpaceDE w:val="0"/>
        <w:autoSpaceDN w:val="0"/>
        <w:adjustRightInd w:val="0"/>
        <w:spacing w:after="0" w:line="240" w:lineRule="auto"/>
        <w:ind w:firstLine="540"/>
        <w:jc w:val="both"/>
        <w:rPr>
          <w:rFonts w:cs="Calibri"/>
        </w:rPr>
      </w:pPr>
      <w:r>
        <w:rPr>
          <w:rFonts w:cs="Calibri"/>
        </w:rPr>
        <w:t>Заместитель директора съемочной группы - высшее профессиональное образование (экономическое, гуманитарное, культуры и искусства) без предъявления требований к стажу работы или высшее профессиональное образование (экономическое, гуманитарное, культуры и искусства) и стаж работы в должности старшего администратора съемочной группы, участие в производстве не менее 2 полнометражных фильмов.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Заведующий отделением (пунктом) по прокату</w:t>
      </w:r>
    </w:p>
    <w:p w:rsidR="0071108C" w:rsidRDefault="0071108C">
      <w:pPr>
        <w:autoSpaceDE w:val="0"/>
        <w:autoSpaceDN w:val="0"/>
        <w:adjustRightInd w:val="0"/>
        <w:spacing w:after="0" w:line="240" w:lineRule="auto"/>
        <w:jc w:val="center"/>
        <w:rPr>
          <w:rFonts w:cs="Calibri"/>
        </w:rPr>
      </w:pPr>
      <w:r>
        <w:rPr>
          <w:rFonts w:cs="Calibri"/>
        </w:rPr>
        <w:t>кино- и видеофильмов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деятельностью отделения (пункта) по прокату кино- и видеофильмов, выполнением им задач, определенных положением об отделении (пункте). Обеспечивает пополнение, эффективное использование и условия для сохранности фонда кино- и видеофильмов (фильмофонда). Организует пропаганду, рекламирование и продвижение художественных, хроникально-документальных, научно-популярных, учебных фильмов. Способствует формированию репертуара кинотеатров и киноустановок. Организует планирование деятельности отделения (пункта), учет и представление необходимой отчетности, внедрение прогрессивных форм организации труда. Обеспечивает технически правильную эксплуатацию оборудования, находящегося в ведении отделения (пункта), подает заявки на ремонт и пополнение оборудования и инвентаря. Осуществляет подбор и расстановку кадров отделения (пункта), их использование. Организует работу по повышению квалификации работников отделения (пункта), контролирует соблюдение ими правил по охране труда и пожарной безопасности, трудовой дисциплины, правил внутреннего трудового распорядка. Вносит предложения о тарификации, поощрении и наложении взысканий на работников отделения (пункта), организует учет их рабочего времени.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кинопроката; нормативные и методические документы по вопросам производственной или административно-хозяйственной деятельности отделения (пункта) по прокату кино- и видеофильмов; теоретические основы, технологический процесс сохранности и проката фильмофонда; основы экономики и управления в кинематографии; основы менеджмента, психологии управления, трудового законодательства, учета и отчетности производственной деятельности;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(экономическое, гуманитарное, культуры и искусства) и стаж работы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Заведующий фильмобазой (фильмохранилищем)</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деятельностью фильмобазы (фильмохранилища), выполнением им задач, определенных положением о фильмобазе (фильмохранилище). Организует работу по приему, выдаче и хранению фильмовых материалов, фильмокопий и кинорекламы. Организует учет фильмофонда, доставку фильмов кинотеатрам и киноустановкам. Обеспечивает получение фильмокопий от кинокопировальных фабрик, кинотеатров и киноустановок. Составляет акты на задержку фильмокопий. Осуществляет контроль за возвратом фильмовых материалов и фильмокопий. Контролирует работу фильморемонтной мастерской, осуществляющей ремонт и проверку состояния фильмокопий. Следит за состоянием и ремонтом фильмотары. Проводит списание и изъятие фильмов из действующего фонда в соответствии с установленным порядком. Обеспечивает выполнение противопожарных мероприятий на фильмобазе (фильмохранилище) и при транспортировке фильмокопий. Организует планирование деятельности фильмобазы (фильмохранилища), учет и представление необходимой отчетности, внедрение прогрессивных форм организации труда. Обеспечивает технически правильную эксплуатацию оборудования, находящегося в ведении фильмобазы (фильмохранилища), подает заявки на ремонт и пополнение оборудования и инвентаря. Осуществляет подбор и расстановку кадров фильмобазы (фильмохранилища), их использование. Организует работу по повышению квалификации работников фильмобазы (фильмохранилища), контролирует соблюдение ими правил по охране труда и пожарной безопасности, правил внутреннего трудового распорядка. Вносит предложения о тарификации, поощрении и наложении взысканий на работников фильмобазы (фильмохранилища), организует учет их рабочего времени.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кинопроката; нормативные и методические документы по вопросам производственной или административно-хозяйственной деятельности фильмобазы (фильмохранилища); теоретические основы, технологические процессы, применяемые на фильмобазе (фильмохранилище); основы экономики и управления в кинематографии; основы менеджмента, психологии управления, трудового законодательства, учета и отчетности производственной деятельности;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(экономическое, гуманитарное, техническое, культуры и искусства) и стаж работы не менее 3 лет.</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Мастер участка ремонта и реставрации фильмофонда</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руководство участком ремонта и реставрации фильмофонда и обеспечивает проведение ремонта и реставрации фильмофонда. Участвует в подготовке оперативных планов работы участка ремонта и реставрации фильмофонда. Устанавливает производственные задания рабочим участка. Организует работу участка, внедряет передовые системы и методы ремонта. Обеспечивает выполнение плановых заданий, использование производственных мощностей и повышение производительности труда рабочих. Создает условия для выполнения норм расходования материалов и трудовых затрат по ремонту и реставрации фильмофонда каждым рабочим. Осуществляет производственный инструктаж рабочих. Организует и контролирует соблюдение технологических условий работы участка по ремонту и реставрации фильмофонда, выявляет и устраняет причины их нарушений. Осуществляет выборочный контроль качества ремонта фильмокопий на звукоконтрольном столе и на экране. Осуществляет мероприятия по предупреждению брака и повышению качества работы. Обеспечивает оформление первичных документов по учету рабочего времени, объема работ по ремонту и реставрации фильмофонда, простоев в работе. Составляет рекламации на фильмокопии, получаемые от кинокопировальных фабрик, кинотеатров и киноустановок и не отвечающие техническим условиям, акты на сверхнормальный износ, утерю и порчу фильмокопий, списание технически изношенных фильмокопий. Контролирует соблюдение рабочими трудовой дисциплины, выполнение ими правил по охране труда. Представляет предложения о поощрении рабочих участка или о наложении дисциплинарных взысканий на нарушителей трудовой дисциплины.</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участка ремонта и реставрации фильмофонда; цели и основные виды деятельности кинематографии; нормативные и методические документы по вопросам реставрации, ремонта и хранения фильмокопий; основы технологии производства и обработки кинопленки; технологию реставрации ремонта и хранения фильмокопий; инструкции по ремонту и правила технической эксплуатации оборудования участка ремонта и реставрации фильмофонда; порядок составления заявок на оборудование и запасные части, приборы, на проведение их ремонта, заявок на расходные материалы; основы экономики и управления в кинематографии; основы менеджмента, психологии управления,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Среднее профессиональное образование (техническое, культуры и искусства) и стаж работы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3"/>
        <w:rPr>
          <w:rFonts w:cs="Calibri"/>
        </w:rPr>
      </w:pPr>
      <w:r>
        <w:rPr>
          <w:rFonts w:cs="Calibri"/>
        </w:rPr>
        <w:t>5.3.2. ДОЛЖНОСТИ СПЕЦИАЛИСТОВ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Методист по составлению кинопрограмм</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Составляет месячные репертуарные планы проката кинофильмов. В соответствии с поступающими от кинотеатров и киноустановок заявками на кинофильмы разрабатывает графики продвижения кинофильмов по кинотеатрам и киноустановкам и контролирует их выполнение. Подготавливает информацию для киносети о вновь поступивших и выбывающих из фонда кинофильмов. Работает с детским активом кинозрителей в кинотеатре. Подбирает кинофильмы в помощь школьным программам и для внеклассной работы с детьми. Организует проведение тематических показов кинофильмов, недель и декад детского кинофильма. Ведет учет прохождения кинофильмов по кинотеатрам и киноустановкам, сообщает кинотеатрам и киноустановкам о произведенных заменах кинофильмов. Участвует в составлении отчетов о прокате кинофильмов. Оформляет документы на выдачу кинофильмов кинотеатрам и киноустановкам.</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по прокату кинофильмов; цели и основные виды деятельности кинематографии; нормативные и методические документы по вопросам кинообслуживания населения и проката кино- и видеофильмов; состояние и наличие действующего фильмофонда, дислокацию (место нахождения) и эксплуатационные показатели кинотеатров и киноустановок; демографические данные региона, находящегося в сфере кинообслуживания; основы киноискусства, экономики и управления в кинематографии; основы менеджмента, психологии управления,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Ведущий методист по составлению кинопрограмм - высшее профессиональное образование (культуры и искусства) и стаж работы в должности методиста по составлению кинопрограмм I категории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Методист по составлению кинопрограмм I категории - высшее профессиональное образование (культуры и искусства) и стаж работы в должности методиста по составлению кинопрограмм II категории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Методист по составлению кинопрограмм II категории - высшее профессиональное образование (культуры и искусства) без предъявления требований к стажу работы или среднее профессиональное образование (культуры и искусства) и стаж работы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Методист по составлению кинопрограмм - среднее профессиональное образование (культуры и искусства)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Редактор по репертуару</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Просматривает новые кино- и видеофильмы, поступающие в организацию кинопроката. Ведет аннотированную картотеку действующего фильмофонда по видам и формату фильмов. Принимает участие в составлении тематических каталогов действующего фильмофонда, списков фильмов, справочников, методических рекомендаций по использованию фильмов. Комплектует программы показа фильмов на киноустановках. Рассматривает поступающие от кинотеатров и киноустановок заявки на фильмы повторного фонда. Участвует в составлении программ показа фильмов в связи с юбилейными и знаменательными датами, проведением фестивалей, кинонедель и других мероприятий. Ведет оперативный учет движения фильмов по кинотеатрам и киноустановкам, книги замены фильмокопий. Составляет списки фильмокопий, направляемых в кинотеатры и на киноустановки. Анализирует работу кинотеатров и киноустановок по интенсивности использования фильмокопий. Участвует в составлении отчетов о деятельности по прокату кинофильмов.</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касающиеся деятельности организаций по прокату кинофильмов; цели и основные виды деятельности кинематографии; нормативные и методические документы по вопросам кинообслуживания населения и проката кино- и видеофильмов; форму и методику пропаганды и продвижения фильмов; дислокацию (место нахождения) и эксплуатационные показатели кинотеатров и киноустановок; демографические данные региона, находящегося в сфере кинообслуживания; основы теории и истории киноискусства, экономики и управления в кинематографии; основы менеджмента, психологии управления,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Ведущий редактор по репертуару - высшее профессиональное образование (культуры и искусства) и стаж работы в должности редактора по репертуару 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Редактор по репертуару I категории - высшее профессиональное образование (культуры и искусства) и стаж работы в должности редактора по репертуару II категории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Редактор по репертуару II категории - высшее профессиональное образование (культуры и искусства) без предъявления требований к стажу работы или среднее профессиональное образование (культуры и искусства) и стаж работы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Редактор по репертуару - среднее профессиональное образование (культуры и искусства)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Продюсер телевизионных и кинофильмов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экспертную оценку художественных достоинств и экономических параметров кинопроекта. Вырабатывает вместе с авторами кинопроекта либо привлеченными экспертами художественную концепцию телевизионного или кинофильма (далее - фильм), оптимальную тактику его производства и проката. Рассматривает и принимает литературный и режиссерский сценарий и постановочный проект фильма. Осуществляет поиск необходимых для реализации проекта фильма ресурсов, в том числе денежных, и контроль за их использованием. Формирует творческий коллектив и осуществляет подбор производственного персонала фильма, организует его работу. Руководит процессом создания фильма. Обеспечивает творческий и технологический процессы подготовки съемок, съемки и монтажа фильма. Осуществляет контроль за соответствием снимаемого материала принятой художественной концепции фильма, утвержденному режиссерскому литературному и режиссерскому сценарию и постановочному проекту фильма. Принимает самостоятельно или с помощью привлеченных экспертов готовый фильм. Организует комплекс мероприятий (организационных и коммерческих) по изучению кинорынка, созданию аудиовизуальной продукции с учетом спроса и продвижения готового фильма к потребителю. Решает вопросы в пределах предоставленных прав и поручает выполнение отдельных производственно-хозяйственных функций другим работникам. Обеспечивает соблюдение норм действующего авторского права и смежных прав при создании и прокате фильма.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в области кинематографии и телевидения; методические и нормативные документы, касающиеся производства, проката и показа аудиовизуальной продукции; структуру управления кинематографией и телевидением; организацию и технологию кинематографического процесса; основы кинорежиссуры, кинодраматургии, кинооператорского мастерства, монтажа и звукового оформления фильмов; технологию специальных видов съемок; основы материальной культуры, маркетинга и менеджмента; основные направления и тенденции творческого, экономического и технического развития отечественного и зарубежного кинематографа, видео- и телевидения; функционирование рынка реализации аудиовизуальной продукции; порядок заключения и исполнения договоров; методы управления персоналом; основы трудового законодательства; законодательство об авторском праве и смежных правах;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по специальности "Продюсерство кино и телевидения" и стаж работы в области кинопроизводства не менее 3 лет или высшее профессиональное образование и дополнительное профессиональное образование по специальности "Продюсерство кино и телевидения" и стаж работы в области кинопроизводства не менее 3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Кинооператор-постановщик</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средствами кинооператорского искусства замысел кинорежиссера-постановщика. Обеспечивает совместно с кинорежиссером-постановщиком художественный уровень фильма и его изобразительную трактовку (точные портретные характеристики всех основных персонажей фильма, светотональное единство отснятого материала, а также колористическое решение фильма в целом, фотографическое и техническое качество изображения), рациональное использование операторской техники. Руководит операторской группой, организует ее работу. Проводит работу по совершенствованию технологии съемки фильма, сокращению расходов пленки, электроэнергии, а также использованию резервов повышения производительности труда и предупреждению операторского брака. Принимает участие в разработке постановочного проекта фильма в части творческих, организационных и технических вопросов. Утверждает совместно с кинорежиссером-постановщиком и художником-постановщиком эскизы декораций, костюмов, реквизита. Ведет работу с кинооператором комбинированных съемок в целях создания единого стилевого характера изобразительного решения фильма. Участвует в утверждении гримов. Проводит съемку кинопроб актеров. Осуществляет в случае производственной необходимости специальные операторские пробы кинопленки, света, грима, костюмов персонажей. Устанавливает световой и цветовой режимы фильма. Составляет перечень необходимых для киносъемок аппаратуры, оптики, материалов, светотехнических приспособлений. Принимает участие в формировании операторского состава съемочной группы. Принимает совместно с кинорежиссером-постановщиком и художником-постановщиком готовые декорации, мебель, реквизит, бутафорию и костюмы. Устанавливает время съемок натурных кадров фильма, определяет совместно с кинорежиссером-постановщиком, художником-постановщиком и директором съемочной группы место и расположение декораций на натурных площадках. Участвует в отборе дублей и обсуждении отснятого материала. Принимает совместно с кинорежиссером-постановщиком и директором съемочной группы меры, обеспечивающие соответствие фактически отснятого метража метражу, утвержденному в режиссерском сценарии. Контролирует качество изготовления надписей, шторок, затемнений, вытеснений, наплывов и других лабораторных работ. Дает указания и контролирует работы установщиков света цеха обработки пленки по печати позитива (световой и цветовой паспорт). Участвует в сдаче готового фильма технической комиссии киностудии. Обеспечивает сдачу исходных материалов. Осуществляет работу по проведению экспериментальных работ в области киноизобразительного искусства.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в области кинематографии и телевидения; теорию и практику кинооператорского мастерства; методы художественного киноосвещения и кинокомпозиции; методы комбинированных и специальных видов киносъемок; цветоведение; экспонометрию; свойства, характеристики и технологию обработки киноматериалов; виды, устройство и правила эксплуатации киносъемочной аппаратуры, светотехнических средств, операторского транспорта, вспомогательной техники; действующие государственные стандарты и технические условия проведения киносъемок; историю изобразительного искусства; основы кинодраматургии, кинорежиссуры и мастерства художников кино; историю отечественной и зарубежной кинематографии; основы технологии, организации и экономики производства фильма; новейшие достижения отечественного и зарубежного киноискусства и кинотехники;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Кинооператор-постановщик высшей категории - высшее профессиональное образование по специальности "Кинооператорство", стаж работы в должности кинооператора-постановщика I категории не менее 5 лет, снявшего не менее 3 полнометражных фильмов.</w:t>
      </w:r>
    </w:p>
    <w:p w:rsidR="0071108C" w:rsidRDefault="0071108C">
      <w:pPr>
        <w:autoSpaceDE w:val="0"/>
        <w:autoSpaceDN w:val="0"/>
        <w:adjustRightInd w:val="0"/>
        <w:spacing w:after="0" w:line="240" w:lineRule="auto"/>
        <w:ind w:firstLine="540"/>
        <w:jc w:val="both"/>
        <w:rPr>
          <w:rFonts w:cs="Calibri"/>
        </w:rPr>
      </w:pPr>
      <w:r>
        <w:rPr>
          <w:rFonts w:cs="Calibri"/>
        </w:rPr>
        <w:t>Кинооператор-постановщик I категории - высшее профессиональное образование по специальности "Кинооператорство", стаж работы в должности кинооператора-постановщика II категории не менее 3 лет, снявшего не менее 3 полнометражных фильмов.</w:t>
      </w:r>
    </w:p>
    <w:p w:rsidR="0071108C" w:rsidRDefault="0071108C">
      <w:pPr>
        <w:autoSpaceDE w:val="0"/>
        <w:autoSpaceDN w:val="0"/>
        <w:adjustRightInd w:val="0"/>
        <w:spacing w:after="0" w:line="240" w:lineRule="auto"/>
        <w:ind w:firstLine="540"/>
        <w:jc w:val="both"/>
        <w:rPr>
          <w:rFonts w:cs="Calibri"/>
        </w:rPr>
      </w:pPr>
      <w:r>
        <w:rPr>
          <w:rFonts w:cs="Calibri"/>
        </w:rPr>
        <w:t>Кинооператор-постановщик II категории - высшее профессиональное образование по специальности "Кинооператорство", стаж работы в должности кинооператора-постановщика не менее 2 лет, снявшего не менее 2 полнометражных фильмов.</w:t>
      </w:r>
    </w:p>
    <w:p w:rsidR="0071108C" w:rsidRDefault="0071108C">
      <w:pPr>
        <w:autoSpaceDE w:val="0"/>
        <w:autoSpaceDN w:val="0"/>
        <w:adjustRightInd w:val="0"/>
        <w:spacing w:after="0" w:line="240" w:lineRule="auto"/>
        <w:ind w:firstLine="540"/>
        <w:jc w:val="both"/>
        <w:rPr>
          <w:rFonts w:cs="Calibri"/>
        </w:rPr>
      </w:pPr>
      <w:r>
        <w:rPr>
          <w:rFonts w:cs="Calibri"/>
        </w:rPr>
        <w:t>Кинооператор-постановщик - высшее профессиональное образование по специальности "Кинооператорство", стаж работы в должности кинооператора не менее 1 года, снявшего не менее 3 фильмов.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Художник-постановщик по костюмам</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Разрабатывает и осуществляет общий творческий замысел образно-выразительного показа характеристик действующих лиц фильма, их костюма и личного реквизита. Раскрывает стилевое, тональное, колористическое решения, правдиво характеризующие изображаемую эпоху средствами мастерства художника по костюмам в соответствии с авторским сценарием, режиссерской трактовкой и изобразительно-декорационным решением фильма. Создает изобразительную экспликацию костюмов действующих лиц, эскизы персонажей групповок, массовок и их костюмов к конкретным съемочным объектам, сценам, эпизодам. Решает изобразительно-образные задачи всего ансамбля действующих лиц и их костюмов в тесном контакте с художником-постановщиком фильма на основе изучения изобразительного и документального материалов. Обеспечивает совместно с кинорежиссером, кинооператором и художником-постановщиком фильма изобразительное решение фильма, участвует в определении его стилевого единства и постановочных особенностей. Определяет объем и характер изобразительно-постановочных средств по костюмам, участвует в составлении календарного плана и генеральной сметы производства фильма. Руководит разработкой чертежей и эскизов деталей костюмов и личного реквизита, изготовлением монтировочных таблиц и описанием работ. Осуществляет художественное руководство работами по изготовлению, приобретению и подбору костюмов.</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в области кинематографии и телевидения; основы кинооператорского мастерства; теорию и практику мастерства художника-постановщика по костюмам; искусство композиции костюма; цветоведение; теорию и практику мастерства живописи, рисунка; основы мастерства художника-постановщика; историю изобразительного искусства; историю костюма, стилей, архитектуры, быта; технологию материалов; технику и технологию изготовления одежды, обуви, головных уборов; основы организации, технологии и экономики производства фильма; новейшие достижения в области отечественной и зарубежной практики создания костюмов;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Художник-постановщик по костюмам высшей категории - высшее профессиональное образование (театрально-декорационное, художественное), стаж работы в должности художника-постановщика по костюмам I категории, осуществившего изобразительное решение актерских образов не менее чем в 7 полнометражных фильмах, не менее 5 лет.</w:t>
      </w:r>
    </w:p>
    <w:p w:rsidR="0071108C" w:rsidRDefault="0071108C">
      <w:pPr>
        <w:autoSpaceDE w:val="0"/>
        <w:autoSpaceDN w:val="0"/>
        <w:adjustRightInd w:val="0"/>
        <w:spacing w:after="0" w:line="240" w:lineRule="auto"/>
        <w:ind w:firstLine="540"/>
        <w:jc w:val="both"/>
        <w:rPr>
          <w:rFonts w:cs="Calibri"/>
        </w:rPr>
      </w:pPr>
      <w:r>
        <w:rPr>
          <w:rFonts w:cs="Calibri"/>
        </w:rPr>
        <w:t>Художник-постановщик по костюмам I категории - высшее профессиональное образование (театрально-декорационное, художественное), стаж работы в должности художника-постановщика по костюмам II категории, осуществившего изобразительное решение актерских образов не менее чем в 6 полнометражных фильмах,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Художник-постановщик по костюмам II категории - высшее профессиональное образование (театрально-декорационное, художественное), стаж работы в должности художника-постановщика по костюмам, осуществившего изобразительное решение актерских образов не менее чем в 5 полнометражных фильмах,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Художник-постановщик по костюмам - высшее профессиональное образование (театрально-декорационное, художественное), стаж работы в должности ассистента художника-постановщика по костюмам I категории, осуществившего изобразительное решение актерских образов не менее чем в 3 полнометражных фильмах, не менее 1 года.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Художник-постановщик анимационных фильмов</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Разрабатывает и осуществляет под руководством кинорежиссера общий творческий замысел в части изобразительно-декорационного решения и оформления фильма. Обеспечивает художественное качество кинофильма и его изобразительную трактовку, тональное и колористическое решение, внешний облик всех персонажей, верное отображение эпохи и быта, правдивый показ действительности, единство стилевого решения всего фильма. Участвует совместно с кинодраматургом, кинорежиссером и кинооператором в работе над режиссерским сценарием, определяя принципы общего изобразительного решения фильма, его постановочные особенности. Принимает участие в работе над календарно-постановочным планом и генеральной сметой. Обеспечивает соблюдение плановых сроков постановки фильма, экономное расходование средств, ассигнованных на изобразительно-декорационное оформление фильма. Работает в подготовительном периоде над изобразительной экспликацией к фильму. Раскрывает характер эпохи, событий в соответствии с образным своеобразием драматургии, ее жанровыми и стилевыми особенностями. Участвует в просмотре и обсуждении отснятого материала.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в области кинематографии и телевидения; теорию и практику мастерства художника-постановщика; историю изобразительного искусства; историю костюма, быта, архитектуры и стилей; основы технологии производства фильма; основы экономики и организации производства анимационного фильма; основы кинорежиссуры и кинооператорского мастерства; историю отечественной и зарубежной кинематографии; анатомию человека и животных; основы мультипликата и анимации;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Художник-постановщик анимационных фильмов высшей категории - высшее профессиональное образование (художественное), стаж работы в должности художника анимационных фильмов I категории, осуществившего постановку не менее 1 полнометражного или 6 короткометражных анимационных фильмов, не менее 5 лет.</w:t>
      </w:r>
    </w:p>
    <w:p w:rsidR="0071108C" w:rsidRDefault="0071108C">
      <w:pPr>
        <w:autoSpaceDE w:val="0"/>
        <w:autoSpaceDN w:val="0"/>
        <w:adjustRightInd w:val="0"/>
        <w:spacing w:after="0" w:line="240" w:lineRule="auto"/>
        <w:ind w:firstLine="540"/>
        <w:jc w:val="both"/>
        <w:rPr>
          <w:rFonts w:cs="Calibri"/>
        </w:rPr>
      </w:pPr>
      <w:r>
        <w:rPr>
          <w:rFonts w:cs="Calibri"/>
        </w:rPr>
        <w:t>Художник-постановщик анимационных фильмов I категории - высшее профессиональное образование (художественное), стаж работы в должности художника анимационных фильмов II категории, осуществившего постановку не менее 1 полнометражного или 6 короткометражных анимационных фильмов, не менее 3 лет.</w:t>
      </w:r>
    </w:p>
    <w:p w:rsidR="0071108C" w:rsidRDefault="0071108C">
      <w:pPr>
        <w:autoSpaceDE w:val="0"/>
        <w:autoSpaceDN w:val="0"/>
        <w:adjustRightInd w:val="0"/>
        <w:spacing w:after="0" w:line="240" w:lineRule="auto"/>
        <w:ind w:firstLine="540"/>
        <w:jc w:val="both"/>
        <w:rPr>
          <w:rFonts w:cs="Calibri"/>
        </w:rPr>
      </w:pPr>
      <w:r>
        <w:rPr>
          <w:rFonts w:cs="Calibri"/>
        </w:rPr>
        <w:t>Художник-постановщик анимационных фильмов II категории - высшее профессиональное образование (художественное), стаж работы в должности художника анимационных фильмов, осуществившего постановку не менее 1 полнометражного или 3 короткометражных анимационных фильмов,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Художник-постановщик анимационных фильмов - высшее профессиональное образование (художественное), стаж работы в должности художника анимационных фильмов, осуществившего постановку не менее 3 короткометражных анимационных фильмов, не менее 1 года.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Кинооператор комбинированных съемок</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в соответствии с общим творческим замыслом и изобразительным решением фильма комбинированные съемки, обеспечивая их художественное и техническое качество. Участвует в определении изобразительного решения, методов и способов съемки комбинированных кадров. Участвует в необходимых случаях в работе по литературному сценарию в части его воплощения в кинематографических образах. Участвует в разработке эскизов комбинированных кадров, раздела "комбинированные съемки" календарно-постановочного плана и генеральной сметы производства фильма. Ведет работу по созданию новых методов комбинированных съемок и совершенствованию существующих. Проводит съемки надписей, вступительных титров и все виды трюковой печати. Контролирует работу светоустановщиков. Обеспечивает сдачу исходных материалов фильма. Определяет в случаях работы в цехе комбинированных съемок (на участках надписей или трюковой печати) совместно с ведущими работниками съемочной группы изобразительную форму титров, надписей или кадров, осуществляемых способом трюковой печати, а также методы и технологию их выполнения.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в области кинематографии и телевидения; технологию фильмопроизводства; теорию и практику кинооператорского мастерства; методы киноосвещения и кинокомпозиции; виды комбинированных и специальных видов киносъемки; цветоведение, экспонометрию; технологию обработки пленки; основные типы киносъемочной аппаратуры; виды операторского транспорта, вспомогательной техники; новейшие достижения отечественной и зарубежной кинотехники; правила эксплуатации, транспортировки и хранения киносъемочной аппаратуры и оптики;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Кинооператор комбинированных съемок высшей категории - высшее профессиональное образование по специальности "Кинооператорство", стаж работы в должности кинооператора комбинированных съемок I категории, выполнившего объем комбинированных съемок не менее чем по 3 полнометражным фильмам,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Кинооператор комбинированных съемок I категории - высшее профессиональное образование по специальности "Кинооператорство", стаж работы в должности кинооператора комбинированных съемок II категории, выполнившего объем комбинированных съемок не менее чем по 4 полнометражным фильмам,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Кинооператор комбинированных съемок II категории - высшее профессиональное образование по специальности "Кинооператорство", стаж работы в должности ассистента кинооператора I категории, выполнившего большой объем комбинированных съемок не менее чем по 2 полнометражным фильмам, не менее 1 года.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Кинорежиссер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творческо-производственным процессом создания фильма (научно-популярного, хроникально-документального, учебного и анимационного). Определяет совместно с автором литературного сценария, научным консультантом и редактором общую концепцию фильма. Обеспечивает правильную трактовку литературного сценария, художественный и научный уровень постановки. Изучает материалы, касающиеся отраженной в сценарии фильма темы. Разрабатывает режиссерский сценарий на основе утвержденного литературного сценария и осуществляет постановку фильма в соответствии с режиссерским сценарием. Подбирает творческий состав съемочной группы. Принимает участие вместе с директором съемочной группы, кинооператором и художником в составлении сметы и календарного плана производства фильма на период разработки режиссерского сценария. Участвует совместно с кинооператором и директором съемочной группы в осмотре объектов съемки, перечисленных в сценарии, определяет технические и художественные средства и условия для осуществления съемок. Подбирает исполнительский состав и представляет на утверждение директору киностудии. Решает изобразительный стиль анимации и руководит графической разработкой раскадровок. Обеспечивает художественное, научное и техническое качество анимации. Определяет тираж анимационных кадров и методологическую последовательность раскрытия темы. Участвует в составлении сметной стоимости производства анимации, определяет сложность их изготовления, выписывает наряды на работы по их изготовлению. Обеспечивает творческую подготовленность к каждому съемочному дню, непрерывность производственного процесса и организацию этапов работы. Осуществляет контроль за подготовкой объектов к съемке. Обеспечивает соответствие отснятого метража метражу, утвержденному по режиссерскому сценарию. Обеспечивает выполнение плановых сроков на этапах производства фильма, а также соблюдение расходования денежных средств согласно статьям генеральной сметы производства фильма. Отбирает дубли отснятых сцен фильма. Руководит монтажом фильма. Принимает участие совместно с автором фильма и редактором в подготовке текста к сдаче неозвученного варианта фильма и дальнейшему озвучанию. Участвует совместно с композитором или музоформителем в подготовке музыкального ряда фильма. Отбирает совместно со звукооператором шумы из шумотеки для озвучивания и участвует в сдаче законченного производством фильма. Контролирует выполнение работниками съемочной группы трудовой дисциплины, правил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в области кинематографии и телевидения; основы кинодраматургии; отечественную, русскую и зарубежную литературу; основы изобразительного искусства; теорию и практику мастерства кинорежиссера; основы операторского мастерства; возможности музыкального оформления; виды технического освещения киностудии; технологию, экономику и организацию производства фильма; основы гражданского и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Кинорежиссер высшей категории - высшее профессиональное образование (культуры и искусства), стаж работы в должности кинорежиссера I категории, осуществившего постановку не менее 2 полнометражных или 5 короткометражных фильмов, не менее 5 лет.</w:t>
      </w:r>
    </w:p>
    <w:p w:rsidR="0071108C" w:rsidRDefault="0071108C">
      <w:pPr>
        <w:autoSpaceDE w:val="0"/>
        <w:autoSpaceDN w:val="0"/>
        <w:adjustRightInd w:val="0"/>
        <w:spacing w:after="0" w:line="240" w:lineRule="auto"/>
        <w:ind w:firstLine="540"/>
        <w:jc w:val="both"/>
        <w:rPr>
          <w:rFonts w:cs="Calibri"/>
        </w:rPr>
      </w:pPr>
      <w:r>
        <w:rPr>
          <w:rFonts w:cs="Calibri"/>
        </w:rPr>
        <w:t>Кинорежиссер I категории - высшее профессиональное образование (культуры и искусства), стаж работы в должности кинорежиссера II категории, осуществившего постановку не менее 3 полнометражных или 8 короткометражных фильмов,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Кинорежиссер II категории - высшее профессиональное образование (культуры и искусства), стаж работы в должности кинорежиссера, осуществившего постановку не менее 2 полнометражных или 5 короткометражных фильмов,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Кинорежиссер - высшее профессиональное образование (культуры и искусства), стаж работы в должности ассистента кинорежиссера I категории, осуществившего постановку 2 полнометражных или 4 короткометражных фильмов, не менее 1 года.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Кинооператор</w:t>
      </w:r>
    </w:p>
    <w:p w:rsidR="0071108C" w:rsidRDefault="0071108C">
      <w:pPr>
        <w:autoSpaceDE w:val="0"/>
        <w:autoSpaceDN w:val="0"/>
        <w:adjustRightInd w:val="0"/>
        <w:spacing w:after="0" w:line="240" w:lineRule="auto"/>
        <w:jc w:val="center"/>
        <w:rPr>
          <w:rFonts w:cs="Calibri"/>
        </w:rPr>
      </w:pPr>
      <w:r>
        <w:rPr>
          <w:rFonts w:cs="Calibri"/>
        </w:rPr>
        <w:t>(научно-популярная, хроникально-документальная</w:t>
      </w:r>
    </w:p>
    <w:p w:rsidR="0071108C" w:rsidRDefault="0071108C">
      <w:pPr>
        <w:autoSpaceDE w:val="0"/>
        <w:autoSpaceDN w:val="0"/>
        <w:adjustRightInd w:val="0"/>
        <w:spacing w:after="0" w:line="240" w:lineRule="auto"/>
        <w:jc w:val="center"/>
        <w:rPr>
          <w:rFonts w:cs="Calibri"/>
        </w:rPr>
      </w:pPr>
      <w:r>
        <w:rPr>
          <w:rFonts w:cs="Calibri"/>
        </w:rPr>
        <w:t>и учебная кинематография)</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Реализует под руководством кинорежиссера совместный замысел творческого коллектива съемочной группы в части изобразительного решения фильма. Обеспечивает изобразительную трактовку фильма и раскрытие научного материала, точность портретных характеристик основных персонажей, светотональное единство отснятого материала, а в цветных фильмах - колористическое решение фильма в целом, фотографическое и техническое качество изображения. Осуществляет съемку фильма, руководит операторской группой, организует ее работу. Проводит работу по совершенствованию технологии съемки фильма, сокращению расходов пленки, электроэнергии и предупреждению операторского брака. Участвует в работе над режиссерским сценарием, включая работу с консультантами, в необходимых случаях, в работе над литературным сценарием, а также в разработке творческих, организационных и технических вопросов производства фильма. Выезжает на выбор объектов съемок фильма. Принимает участие в составлении календарного плана и сметы производства фильма по всем разделам, связанным с изобразительным решением. Утверждает совместно с кинорежиссером и художником-постановщиком эскизы декораций, костюмов, макетов, мебели, реквизита, а также планировок и конструкторских разработок декораций, разработки специальных и комбинированных съемок фильма. Руководит работой кинооператоров комбинированных и специальных съемок в целях создания единого стилевого характера изобразительного решения фильма. Участвует в утверждении гримов. Проводит съемку кинопроб актеров. Осуществляет в случае производственной необходимости специальные операторские пробы пленки, света, грима и костюмов персонажей. Устанавливает световой и цветовой режимы фильма, составляет перечень необходимых для съемок фильма аппаратуры, оптики, материалов, свето- и технических приспособлений. Участвует в формировании операторского состава съемочной группы. Участвует в отборе дублей отснятых сцен фильма и в их обсуждении. Дает рекомендации установщикам света цеха обработки пленки по печати позитива (световой или цветовой паспорт). Принимает от цеха обработки пленки эталонную и контрольную копии фильма. Участвует в сдаче готового фильма руководству киностудии и заказчику. Обеспечивает сдачу исходных материалов. Осуществляет работу по проведению экспериментальных работ в области изобразительного искусства.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в области кинематографии и телевидения; теорию и практику кинооператорского мастерства; методы художественного киноосвещения и кинокомпозиции; методы комбинированных и специальных видов киносъемок и анимации; цветоведения; экспонометрию; свойства, характеристики и технологию обработки киноматериалов; виды, устройство и правила эксплуатации киносъемочной аппаратуры, светотехнических средств, операторского транспорта, вспомогательной техники; действующие государственные стандарты и технические условия проведения киносъемок; историю изобразительных искусств; основы кинодраматургии и кинорежиссуры; историю русской и зарубежной кинематографии; основы технологии, организации и экономики производства фильма; новейшие достижения отечественного и зарубежного киноискусства и кинотехники; правила транспортировки киносъемочной аппаратуры и кинооборудования;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Кинооператор I категории - высшее профессиональное образование по специальности "Кинооператорство", стаж работы в должности кинооператора II категории, снявшего не менее 3 полнометражных или 8 короткометражных фильмов,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Кинооператор II категории - высшее профессиональное образование по специальности "Кинооператор", стаж работы в должности кинооператора, снявшего не менее 2 полнометражных или 5 короткометражных фильмов,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Кинооператор - высшее профессиональное образование по специальности "Кинооператорство", стаж работы в должности ассистента кинооператора I категории, снявшего не менее 2 полнометражных или 4 короткометражных фильмов, не менее 1 года.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Звукооператор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Руководит работой по созданию и осуществлению звукового решения фильма в соответствии с художественным замыслом. Обеспечивает художественное и техническое качество звука в фильме. Разрабатывает совместно с кинорежиссером-постановщиком и композитором план звукового построения фильма, участвует в разработке постановочного проекта в части звукового решения фильма, календарно-постановочного плана и генеральной сметы производства фильма. Подготавливает расчеты к смете на звуковую часть фильма. Проводит запись кинопроб актеров. Выявляет голосовые и дикционные данные актеров, определяет оптимальные режимы для качественной записи актерских проб. Участвует в утверждении музыкальной экспликации и готовой музыки к фильму. Проводит специальные пробные записи, необходимые для получения особых звуковых эффектов. Участвует в выборе интерьеров и мест натурных съемок фильма, выявляя акустические условия, влияние различного рода помех, возможности расположения звуковой аппаратуры. Участвует совместно с кинорежиссером, кинооператором и художником-постановщиком в утверждении эскизов и приемке декорационных сооружений в части их соответствия требованиям звукозаписи. Проводит речевое и шумовое озвучание и запись музыки. Участвует в отборе дублей отснятых сцен фильма. Принимает готовность звукового тракта к началу съемки фильма. Контролирует работу звуковой бригады. Выдает задания и принимает работу шумовой бригады. Создает и обрабатывает фонограммы звуковых компонентов для создания требуемых звуковых образов и фактур, руководит монтажом звуковых пленок, проводит перезапись. Отбирает фонотечный материал для фильма и готовит его к перезаписи. Создает при перезаписи общую звуковую композицию фильма из его составных звуковых элементов. Обеспечивает своевременную сдачу качественных исходных материалов по озвучанию фильма.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в области кинематографии и телевидения; теорию и практику звукооператорского мастерства; принципы взаимной художественной связи изображения, звука, монтажа; методы трюковых и специальных видов звукозаписи; способы стереофонической передачи звука; виды и характеристики звуконосителей, звукозаписывающей аппаратуры; историю отечественной и зарубежной кинематографии; основы музыкальной культуры; звуковые свойства музыкальных инструментов, речи и вокала; основы технологии производства фильма; новейшие достижения отечественного и зарубежного киноискусства и кинотехники;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Звукооператор высшей категории - высшее профессиональное образование (культуры и искусства, техническое), стаж работы в должности звукооператора I категории, осуществившего звуковое решение не менее 5 полнометражных фильмов, не менее 5 лет.</w:t>
      </w:r>
    </w:p>
    <w:p w:rsidR="0071108C" w:rsidRDefault="0071108C">
      <w:pPr>
        <w:autoSpaceDE w:val="0"/>
        <w:autoSpaceDN w:val="0"/>
        <w:adjustRightInd w:val="0"/>
        <w:spacing w:after="0" w:line="240" w:lineRule="auto"/>
        <w:ind w:firstLine="540"/>
        <w:jc w:val="both"/>
        <w:rPr>
          <w:rFonts w:cs="Calibri"/>
        </w:rPr>
      </w:pPr>
      <w:r>
        <w:rPr>
          <w:rFonts w:cs="Calibri"/>
        </w:rPr>
        <w:t>Звукооператор I категории - высшее профессиональное образование (культуры и искусства, техническое), стаж работы в должности звукооператора II категории, осуществившего звуковое решение не менее 4 полнометражных фильмов,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Звукооператор II категории - высшее профессиональное образование (культуры и искусства, техническое), стаж работы в должности звукооператора, осуществившего звуковое решение не менее 2 полнометражных фильмов,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Звукооператор - высшее профессиональное образование (культуры и искусства, техническое), стаж работы в должности ассистента звукооператора I категории, осуществившего звуковое решение не менее 2 полнометражных фильмов, не менее 1 года.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Звукооформитель</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под руководством звукооператора работу по синхронному шумовому оформлению фильма. Подбирает и синтезирует самостоятельно (или как руководитель бригады звукооформителей) шумовые факторы и исполняет их на инструментах и спецприспособлениях. Проводит при параллельных работах по заданию звукооператора запись синхронных шумов. Обеспечивает качество синхронного шумового материала к перезаписи фильма.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в области кинематографии и телевидения; основы звукооператорского мастерства; основные технологические процессы озвучания фильма; взаимосвязь изображения, звука и монтажа; основы музыкальной культуры и грамоты; звуковые свойства музыкальных инструментов; виды и правила эксплуатации технологического оборудования; историю отечественной и зарубежной кинематографии;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Звукооформитель I категории - высшее профессиональное образование (культуры и искусства, техническое) и стаж работы в должности звукооформителя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Звукооформитель II категории - высшее профессиональное образование (культуры и искусства, техническое) и стаж работы в должности звукооформителя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Звукооформитель - высшее профессиональное образование (культуры и искусства, техническое) без предъявления требований к стажу работы или среднее профессиональное образование (культуры и искусства, техническое) и стаж работы в должности ассистента звукооформителя I категории не менее 2 лет.</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Художник-аниматор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художественно-графическое оформление и разработку движения анимации под руководством кинорежиссера и художника-постановщика в соответствии с их замыслом и требованиями научного консультанта. Обеспечивает художественное и техническое качество работы. Выполняет на основе эскизов и указаний, получаемых от кинорежиссера и художника-постановщика, комплекс черновых и чистовых работ при изготовлении анимационных заготовок. Делает расчеты движения для фазовки панорам, деталей и расчеты для подчистки при обратной съемке, выполняет монтаж подвижных устройств и расчеты их действия.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в области кинематографии и телевидения; историю изобразительного и музыкального искусства, отечественного и зарубежного кино и театра; основы кинооператорского мастерства, монтажа, экономики, технологии и организации производства анимационных (мультипликационных) фильмов; виды живописно-графической техники;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Художник-аниматор высшей категории - высшее профессиональное образование (художественное) и стаж работы в должности художника-аниматора I категории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Художник-аниматор I категории - высшее профессиональное образование (художественное) и стаж работы в должности художника-аниматора II категории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Художник-аниматор II категории - высшее профессиональное образование (художественное) и стаж работы в должности художника-аниматора не менее 2 лет.</w:t>
      </w:r>
    </w:p>
    <w:p w:rsidR="0071108C" w:rsidRDefault="0071108C">
      <w:pPr>
        <w:autoSpaceDE w:val="0"/>
        <w:autoSpaceDN w:val="0"/>
        <w:adjustRightInd w:val="0"/>
        <w:spacing w:after="0" w:line="240" w:lineRule="auto"/>
        <w:ind w:firstLine="540"/>
        <w:jc w:val="both"/>
        <w:rPr>
          <w:rFonts w:cs="Calibri"/>
        </w:rPr>
      </w:pPr>
      <w:r>
        <w:rPr>
          <w:rFonts w:cs="Calibri"/>
        </w:rPr>
        <w:t>Художник-аниматор - высшее профессиональное образование (художественное)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Ассистент кинорежиссера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Выполняет творческие и организационно-производственные задания кинорежиссера-постановщика и кинорежиссера фильма. Обеспечивает выполнение работ по подбору актерского состава в соответствии с замыслом кинорежиссера-постановщика. Представляет кинорежиссеру-постановщику для выбора и утверждения кандидатуры актеров. Подбирает участников групповых и массовых сцен. Организует вызов на съемку фильма и пробы актеров. Назначает часы явки актеров для гримирования. Регулирует пребывание актеров на съемочной площадке, обеспечивает их отдых в перерывах между съемками фильма. Проверяет вместе с художником-постановщиком подготовленность костюмов и реквизита к предстоящим съемкам фильма. Обеспечивает актеров текстом сцены, назначенной к съемке фильма. Организует вместе с художником-постановщиком одевание и снаряжение актеров, а также участников массовых и групповых сцен. Вызывает на съемки по указанию кинорежиссера дополнительных гримеров, костюмеров и реквизиторов. Обеспечивает явку актеров на озвучание фильма и регулирует их работу в течение смены записи. Составляет монтажные листы. Обеспечивает применение ставок и расценок при оплате труда актеров, участников эпизодических, групповых и массовых сцен. Докладывает кинорежиссеру о готовности к съемке фильма актеров.</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в области кинематографии и телевидения; основы режиссуры художественного кино; основы монтажа, актерского мастерства, технологии и организации производства фильма;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 Высшее профессиональное образование (культуры и искусства) без предъявления требований к стажу работы или среднее профессиональное образование (культуры и искусства) и стаж работы в должности помощника кинорежиссера, принимавшего участие в создании не менее 1 фильма, не менее 1 года.</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Ассистент звукооформителя</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Выполняет задания звукооператора и звукооформителя по шумовому оформлению фильма. Подбирает шумовые фактуры самостоятельно или в составе бригады звукооформителей. Имитирует шумовые фактуры с помощью инструментов и спецприспособлений. Участвует в подготовке шумового материала для записи. Обеспечивает художественное качество шумового оформления.</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в области кинематографии и телевидения; взаимосвязь изображения и звука; основы звукооформительской работы; правила эксплуатации звукооформительских приспособлений; основные виды технологических процессов озвучания фильма; виды и правила эксплуатации технологического оборудования;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Ассистент звукооформителя I категории - среднее профессиональное образование (культуры и искусства, техническое), стаж работы в должности ассистента звукооформителя II категории, принимавшего участие в создании не менее 4 полнометражных фильмов,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Ассистент звукооформителя II категории - среднее профессиональное образование (культуры и искусств, техническое), стаж работы в должности ассистента звукооформителя, принимавшего участие в создании не менее 3 полнометражных фильмов,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Ассистент звукооформителя - среднее профессиональное образование (культуры и искусства, техническое)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Монтажер</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творческий процесс монтажа фильма. Обеспечивает художественно-техническое качество монтажа фильма. Соблюдает действующие технические нормативы, а также сроки, предусмотренные календарно-постановочным планом производства фильма для проведения монтажно-тонировочных работ. Ведет монтаж фильма по рабочим (позитивным) кинопленкам в соответствии с режиссерским сценарием и указаниями кинорежиссера параллельно со съемками фильма и по окончании их в монтажно-тонировочном периоде. Отбирает совместно с кинооператором фильмотечный материал, а со звукооператором - фонотечный материал для фильма. Руководит бригадой монтажников, приглашенных к участию в производстве фильма. Обеспечивает выполнение плановых заданий, расходование материалов, повышение производительности труда. Устанавливает производственные задания отдельным монтажникам. Выполняет работы по систематизации и хранению отснятого позитива изображения и всех записанных фонограмм. Участвует в отборе дублей отснятых сцен фильма. Обеспечивает по ходу монтажа оперативную готовность каждого куска и каждой срезки материала. Принимает меры для улучшения художественно-технического качества фильма. Обеспечивает окончание чернового монтажа всего фильма одновременно с окончанием съемочного периода. Информирует кинорежиссера и директора съемочной группы о случаях существенного отклонения метража смонтированных эпизодов от метража, утвержденного в режиссерском сценарии. Следит по ходу монтажа рабочего позитива за разработкой негатива и подготовкой его к монтажу. Согласовывает с композитором метраж смонтированных эпизодов, идущих под музыкальное сопровождение, и дает точную разметку для синхронизации музыкальных акцентов. Осуществляет монтаж звуковых пленок (музыки, реплик и шумов), привлекая к этой работе звукооператора. Проверяет окончательный монтаж фильма под руководством кинорежиссера до перевода фильма на две пленки, чистоту отделки элементов монтажа, уточняет метраж частей и подготавливает фильм к перезаписи. Сдает в работу кадры фильма, требующие лабораторно-трюковой обработки (наплывы, шторки, вытеснения), в сроки, обеспечивающие их своевременное изготовление, и проверяет на экране чистоту и тщательность их выполнения. Сдает после принятия фильма на двух пленках рабочий позитив в негативную монтажную для монтажа негатива.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в области кинематографии и телевидения; организацию и технологию монтажа кинофильмов; основы музыкальной культуры; технологию киносъемок, звукозаписи и обработки киноматериалов по фильмам всех систем кинематографа, включая вариоскопичную и полиэкранную; организацию работы съемочной группы; организацию работы монтажной бригады; технические нормы и инструкции, необходимые при проведении монтажно-тонировочных работ; основные типы монтажного оборудования;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Монтажер высшей категории - высшее профессиональное образование (культуры и искусства, техническое), стаж работы в должности монтажера I категории, осуществившего монтаж не менее 5 полнометражных фильмов,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Монтажер I категории - высшее профессиональное образование (культуры и искусства, техническое), стаж работы в должности монтажера II категории, осуществившего монтаж не менее 3 полнометражных фильмов,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Монтажер II категории - высшее профессиональное образование (культуры и искусства, техническое), стаж работы в должности монтажера, осуществившего монтаж не менее 2 полнометражных фильмов, не менее 1 года.</w:t>
      </w:r>
    </w:p>
    <w:p w:rsidR="0071108C" w:rsidRDefault="0071108C">
      <w:pPr>
        <w:autoSpaceDE w:val="0"/>
        <w:autoSpaceDN w:val="0"/>
        <w:adjustRightInd w:val="0"/>
        <w:spacing w:after="0" w:line="240" w:lineRule="auto"/>
        <w:ind w:firstLine="540"/>
        <w:jc w:val="both"/>
        <w:rPr>
          <w:rFonts w:cs="Calibri"/>
        </w:rPr>
      </w:pPr>
      <w:r>
        <w:rPr>
          <w:rFonts w:cs="Calibri"/>
        </w:rPr>
        <w:t>Монтажер - высшее профессиональное образование (культуры и искусства, техническое) без предъявления требований к стажу работы.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Музыкальный оформитель</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Осуществляет музыкальное оформление фильма в соответствии с художественным замыслом. Разрабатывает совместно с кинорежиссером, а при написании оригинальной музыки и композитором характер музыкального оформления будущего фильма. Участвует в утверждении готовой оригинальной музыки. Производит подбор и компиляцию необходимого для фильма материала. Участвует в записи музыкального материала, исполняемого оркестром. Монтирует музыкальные фонограммы. Производит подготовку музыкального материала для звукозаписи в установленные сроки и обеспечивает его художественное качество. Участвует в окончательном озвучании фильма. Участвует в сдаче фильма.</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в области кинематографии и телевидения; основы композиторского мастерства; звуковые свойства музыкальных инструментов; историю музыкального искусства; историю отечественной и зарубежной кинематографии; новейшие достижения в области музыкального искусства и кино; основные технологические процессы производства фильма; основы звукооператорского мастерства; взаимосвязь изображения, звука и монтажа; виды и правила эксплуатации технологического оборудования; основы трудового законодательства; правила внутреннего трудового распорядка; правила по охране труда и пожарной безопасности.</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Музыкальный оформитель I категории - высшее профессиональное образование (культуры и искусства) и стаж работы в должности музыкального оформителя II категории не менее 3 лет.</w:t>
      </w:r>
    </w:p>
    <w:p w:rsidR="0071108C" w:rsidRDefault="0071108C">
      <w:pPr>
        <w:autoSpaceDE w:val="0"/>
        <w:autoSpaceDN w:val="0"/>
        <w:adjustRightInd w:val="0"/>
        <w:spacing w:after="0" w:line="240" w:lineRule="auto"/>
        <w:ind w:firstLine="540"/>
        <w:jc w:val="both"/>
        <w:rPr>
          <w:rFonts w:cs="Calibri"/>
        </w:rPr>
      </w:pPr>
      <w:r>
        <w:rPr>
          <w:rFonts w:cs="Calibri"/>
        </w:rPr>
        <w:t>Музыкальный оформитель II категории - высшее профессиональное образование (культуры и искусства) и стаж работы в должности музыкального оформителя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Музыкальный оформитель - высшее профессиональное образование (культуры и искусства)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jc w:val="center"/>
        <w:outlineLvl w:val="4"/>
        <w:rPr>
          <w:rFonts w:cs="Calibri"/>
        </w:rPr>
      </w:pPr>
      <w:r>
        <w:rPr>
          <w:rFonts w:cs="Calibri"/>
        </w:rPr>
        <w:t>Администратор (старший администратор) съемочной группы</w:t>
      </w:r>
    </w:p>
    <w:p w:rsidR="0071108C" w:rsidRDefault="0071108C">
      <w:pPr>
        <w:autoSpaceDE w:val="0"/>
        <w:autoSpaceDN w:val="0"/>
        <w:adjustRightInd w:val="0"/>
        <w:spacing w:after="0" w:line="240" w:lineRule="auto"/>
        <w:jc w:val="center"/>
        <w:rPr>
          <w:rFonts w:cs="Calibri"/>
        </w:rPr>
      </w:pPr>
    </w:p>
    <w:p w:rsidR="0071108C" w:rsidRDefault="0071108C">
      <w:pPr>
        <w:autoSpaceDE w:val="0"/>
        <w:autoSpaceDN w:val="0"/>
        <w:adjustRightInd w:val="0"/>
        <w:spacing w:after="0" w:line="240" w:lineRule="auto"/>
        <w:ind w:firstLine="540"/>
        <w:jc w:val="both"/>
        <w:rPr>
          <w:rFonts w:cs="Calibri"/>
        </w:rPr>
      </w:pPr>
      <w:r>
        <w:rPr>
          <w:rFonts w:cs="Calibri"/>
        </w:rPr>
        <w:t>Должностные обязанности. Выполняет работы, связанные с организацией и проведением съемок фильма. Обеспечивает соблюдение порядка работы на съемочной площадке, организует выезды на съемку натурных объектов и отправку кинотехники и грузов в киноэкспедицию и возвращения их обратно. Участвует в организации массовых и батальных сцен. Организует встречу и отправку актеров из экспедиции. Получает и доставляет грузы, подготавливает площадки для постройки декораций и проведения съемок. Организует связь (радио, телефон и др.) при съемках больших, массовых и батальных сцен. Дежурит на съемочной площадке.</w:t>
      </w:r>
    </w:p>
    <w:p w:rsidR="0071108C" w:rsidRDefault="0071108C">
      <w:pPr>
        <w:autoSpaceDE w:val="0"/>
        <w:autoSpaceDN w:val="0"/>
        <w:adjustRightInd w:val="0"/>
        <w:spacing w:after="0" w:line="240" w:lineRule="auto"/>
        <w:ind w:firstLine="540"/>
        <w:jc w:val="both"/>
        <w:rPr>
          <w:rFonts w:cs="Calibri"/>
        </w:rPr>
      </w:pPr>
      <w:r>
        <w:rPr>
          <w:rFonts w:cs="Calibri"/>
        </w:rPr>
        <w:t>Должен знать: законы и иные нормативные правовые акты Российской Федерации в области кинематографии и телевидения; технологию, организацию и экономику производства фильма; структуру управления киностудий и организацию связи съемочной группы с цехами и отделами киностудий; организацию подготовки павильонных и натурных объектов к съемке фильма; порядок оформления заявок цехами на различные виды работы; основы трудового законодательства; правила внутреннего трудового распорядка; правила по охране труда и пожарной безопасности при различных видах съемок (с участием детей, животных, с применением пиротехнических средств, при трюковых съемках и др.).</w:t>
      </w:r>
    </w:p>
    <w:p w:rsidR="0071108C" w:rsidRDefault="0071108C">
      <w:pPr>
        <w:autoSpaceDE w:val="0"/>
        <w:autoSpaceDN w:val="0"/>
        <w:adjustRightInd w:val="0"/>
        <w:spacing w:after="0" w:line="240" w:lineRule="auto"/>
        <w:ind w:firstLine="540"/>
        <w:jc w:val="both"/>
        <w:rPr>
          <w:rFonts w:cs="Calibri"/>
        </w:rPr>
      </w:pPr>
      <w:r>
        <w:rPr>
          <w:rFonts w:cs="Calibri"/>
        </w:rPr>
        <w:t>Требования к квалификации.</w:t>
      </w:r>
    </w:p>
    <w:p w:rsidR="0071108C" w:rsidRDefault="0071108C">
      <w:pPr>
        <w:autoSpaceDE w:val="0"/>
        <w:autoSpaceDN w:val="0"/>
        <w:adjustRightInd w:val="0"/>
        <w:spacing w:after="0" w:line="240" w:lineRule="auto"/>
        <w:ind w:firstLine="540"/>
        <w:jc w:val="both"/>
        <w:rPr>
          <w:rFonts w:cs="Calibri"/>
        </w:rPr>
      </w:pPr>
      <w:r>
        <w:rPr>
          <w:rFonts w:cs="Calibri"/>
        </w:rPr>
        <w:t>Старший администратор съемочной группы - высшее профессиональное образование (культуры и искусства) без предъявления требований к стажу работы или среднее профессиональное образование (культуры и искусства) и стаж работы в должности администратора съемочной группы не менее 2 лет.</w:t>
      </w:r>
    </w:p>
    <w:p w:rsidR="0071108C" w:rsidRDefault="0071108C">
      <w:pPr>
        <w:autoSpaceDE w:val="0"/>
        <w:autoSpaceDN w:val="0"/>
        <w:adjustRightInd w:val="0"/>
        <w:spacing w:after="0" w:line="240" w:lineRule="auto"/>
        <w:ind w:firstLine="540"/>
        <w:jc w:val="both"/>
        <w:rPr>
          <w:rFonts w:cs="Calibri"/>
        </w:rPr>
      </w:pPr>
      <w:r>
        <w:rPr>
          <w:rFonts w:cs="Calibri"/>
        </w:rPr>
        <w:t>Администратор съемочной группы - среднее профессиональное образование (культуры и искусства) без предъявления требований к стажу работы или специальные курсы администраторов съемочной группы без предъявления требований к стажу работы.</w:t>
      </w:r>
    </w:p>
    <w:p w:rsidR="0071108C" w:rsidRDefault="0071108C">
      <w:pPr>
        <w:autoSpaceDE w:val="0"/>
        <w:autoSpaceDN w:val="0"/>
        <w:adjustRightInd w:val="0"/>
        <w:spacing w:after="0" w:line="240" w:lineRule="auto"/>
        <w:ind w:firstLine="540"/>
        <w:jc w:val="both"/>
        <w:rPr>
          <w:rFonts w:cs="Calibri"/>
        </w:rPr>
      </w:pPr>
    </w:p>
    <w:p w:rsidR="0071108C" w:rsidRDefault="0071108C">
      <w:pPr>
        <w:autoSpaceDE w:val="0"/>
        <w:autoSpaceDN w:val="0"/>
        <w:adjustRightInd w:val="0"/>
        <w:spacing w:after="0" w:line="240" w:lineRule="auto"/>
        <w:ind w:firstLine="540"/>
        <w:jc w:val="both"/>
        <w:rPr>
          <w:rFonts w:cs="Calibri"/>
        </w:rPr>
      </w:pPr>
    </w:p>
    <w:p w:rsidR="0071108C" w:rsidRDefault="0071108C">
      <w:pPr>
        <w:pStyle w:val="ConsPlusNonformat"/>
        <w:widowControl/>
        <w:pBdr>
          <w:top w:val="single" w:sz="6" w:space="0" w:color="auto"/>
        </w:pBdr>
        <w:rPr>
          <w:sz w:val="2"/>
          <w:szCs w:val="2"/>
        </w:rPr>
      </w:pPr>
    </w:p>
    <w:p w:rsidR="0071108C" w:rsidRDefault="0071108C"/>
    <w:sectPr w:rsidR="0071108C" w:rsidSect="005914C1">
      <w:pgSz w:w="11906" w:h="16838"/>
      <w:pgMar w:top="540" w:right="850" w:bottom="539" w:left="12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A1576"/>
    <w:rsid w:val="001C1FAA"/>
    <w:rsid w:val="005914C1"/>
    <w:rsid w:val="0071108C"/>
    <w:rsid w:val="009A6545"/>
    <w:rsid w:val="00B6481F"/>
    <w:rsid w:val="00BA1E6D"/>
    <w:rsid w:val="00CA1576"/>
    <w:rsid w:val="00E94E25"/>
    <w:rsid w:val="00FD2B8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545"/>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CA1576"/>
    <w:pPr>
      <w:widowControl w:val="0"/>
      <w:autoSpaceDE w:val="0"/>
      <w:autoSpaceDN w:val="0"/>
      <w:adjustRightInd w:val="0"/>
      <w:ind w:firstLine="720"/>
    </w:pPr>
    <w:rPr>
      <w:rFonts w:ascii="Arial" w:eastAsia="Times New Roman" w:hAnsi="Arial" w:cs="Arial"/>
      <w:sz w:val="20"/>
      <w:szCs w:val="20"/>
    </w:rPr>
  </w:style>
  <w:style w:type="paragraph" w:customStyle="1" w:styleId="ConsPlusNonformat">
    <w:name w:val="ConsPlusNonformat"/>
    <w:uiPriority w:val="99"/>
    <w:rsid w:val="00CA1576"/>
    <w:pPr>
      <w:widowControl w:val="0"/>
      <w:autoSpaceDE w:val="0"/>
      <w:autoSpaceDN w:val="0"/>
      <w:adjustRightInd w:val="0"/>
    </w:pPr>
    <w:rPr>
      <w:rFonts w:ascii="Courier New" w:eastAsia="Times New Roman" w:hAnsi="Courier New" w:cs="Courier New"/>
      <w:sz w:val="20"/>
      <w:szCs w:val="20"/>
    </w:rPr>
  </w:style>
  <w:style w:type="paragraph" w:customStyle="1" w:styleId="ConsPlusTitle">
    <w:name w:val="ConsPlusTitle"/>
    <w:uiPriority w:val="99"/>
    <w:rsid w:val="00CA1576"/>
    <w:pPr>
      <w:widowControl w:val="0"/>
      <w:autoSpaceDE w:val="0"/>
      <w:autoSpaceDN w:val="0"/>
      <w:adjustRightInd w:val="0"/>
    </w:pPr>
    <w:rPr>
      <w:rFonts w:eastAsia="Times New Roman" w:cs="Calibri"/>
      <w:b/>
      <w:bCs/>
    </w:rPr>
  </w:style>
  <w:style w:type="paragraph" w:customStyle="1" w:styleId="ConsPlusCell">
    <w:name w:val="ConsPlusCell"/>
    <w:uiPriority w:val="99"/>
    <w:rsid w:val="00CA1576"/>
    <w:pPr>
      <w:widowControl w:val="0"/>
      <w:autoSpaceDE w:val="0"/>
      <w:autoSpaceDN w:val="0"/>
      <w:adjustRightInd w:val="0"/>
    </w:pPr>
    <w:rPr>
      <w:rFonts w:ascii="Arial" w:eastAsia="Times New Roman" w:hAnsi="Arial" w:cs="Arial"/>
      <w:sz w:val="20"/>
      <w:szCs w:val="20"/>
    </w:rPr>
  </w:style>
  <w:style w:type="paragraph" w:customStyle="1" w:styleId="ConsPlusDocList">
    <w:name w:val="ConsPlusDocList"/>
    <w:uiPriority w:val="99"/>
    <w:rsid w:val="00CA1576"/>
    <w:pPr>
      <w:widowControl w:val="0"/>
      <w:autoSpaceDE w:val="0"/>
      <w:autoSpaceDN w:val="0"/>
      <w:adjustRightInd w:val="0"/>
    </w:pPr>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AB182C52349B289AF2B6E4369027B1A3742B8B31E34A49092F5B731ED6VD59L" TargetMode="External"/><Relationship Id="rId5" Type="http://schemas.openxmlformats.org/officeDocument/2006/relationships/hyperlink" Target="consultantplus://offline/ref=AB182C52349B289AF2B6E4369027B1A3742A8F35E44049092F5B731ED6D9E9F85DCB9B4F1A3F6D42VC59L" TargetMode="External"/><Relationship Id="rId4" Type="http://schemas.openxmlformats.org/officeDocument/2006/relationships/hyperlink" Target="consultantplus://offline/ref=AB182C52349B289AF2B6E4369027B1A374298830E04F49092F5B731ED6D9E9F85DCB9B4F1A3F6D44VC59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119</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VodyannikovaLS</dc:creator>
  <cp:keywords/>
  <dc:description/>
  <cp:lastModifiedBy>ShevtsovaAV</cp:lastModifiedBy>
  <cp:revision>3</cp:revision>
  <dcterms:created xsi:type="dcterms:W3CDTF">2012-02-22T11:57:00Z</dcterms:created>
  <dcterms:modified xsi:type="dcterms:W3CDTF">2012-02-27T07:22:00Z</dcterms:modified>
</cp:coreProperties>
</file>